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D1394C" w:rsidRDefault="000C3CD8">
          <w:pPr>
            <w:rPr>
              <w:kern w:val="28"/>
            </w:rPr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72064" behindDoc="0" locked="0" layoutInCell="1" allowOverlap="1" wp14:anchorId="705741B7" wp14:editId="5E810AE1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3048000</wp:posOffset>
                    </wp:positionV>
                    <wp:extent cx="6189345" cy="947420"/>
                    <wp:effectExtent l="57150" t="0" r="59055" b="119380"/>
                    <wp:wrapNone/>
                    <wp:docPr id="18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89345" cy="947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  <a:extLst/>
                          </wps:spPr>
                          <wps:txbx>
                            <w:txbxContent>
                              <w:p w:rsidR="000C3CD8" w:rsidRPr="000C3CD8" w:rsidRDefault="008A36B7" w:rsidP="00A44018">
                                <w:pPr>
                                  <w:pStyle w:val="a4"/>
                                  <w:jc w:val="center"/>
                                  <w:rPr>
                                    <w:rFonts w:ascii="立夏手写体" w:eastAsia="立夏手写体" w:hAnsi="宋体"/>
                                    <w:sz w:val="180"/>
                                    <w:lang w:eastAsia="zh-CN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rFonts w:ascii="立夏手写体" w:eastAsia="立夏手写体" w:hAnsi="Helvetica" w:cs="Helvetica" w:hint="eastAsia"/>
                                      <w:b/>
                                      <w:bCs/>
                                      <w:kern w:val="36"/>
                                      <w:sz w:val="56"/>
                                      <w:szCs w:val="38"/>
                                      <w:lang w:eastAsia="zh-CN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alias w:val="标题"/>
                                    <w:tag w:val="Title"/>
                                    <w:id w:val="-664013557"/>
                                    <w:placeholder>
                                      <w:docPart w:val="64D5432CC3504E60B7ECF1F39145A0A2"/>
                                    </w:placeholder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C3CD8">
                                      <w:rPr>
                                        <w:rFonts w:ascii="立夏手写体" w:eastAsia="立夏手写体" w:hAnsi="Helvetica" w:cs="Helvetica" w:hint="eastAsia"/>
                                        <w:b/>
                                        <w:bCs/>
                                        <w:kern w:val="36"/>
                                        <w:sz w:val="56"/>
                                        <w:szCs w:val="38"/>
                                        <w:lang w:eastAsia="zh-CN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高一物理选修课-宇宙航行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741B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margin-left:0;margin-top:240pt;width:487.35pt;height:74.6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" fillcolor="white [3212]" stroked="f">
                    <v:shadow on="t" color="white [3212]" offset="0,4pt"/>
                    <v:textbox>
                      <w:txbxContent>
                        <w:p w:rsidR="000C3CD8" w:rsidRPr="000C3CD8" w:rsidRDefault="008A36B7" w:rsidP="00A44018">
                          <w:pPr>
                            <w:pStyle w:val="a4"/>
                            <w:jc w:val="center"/>
                            <w:rPr>
                              <w:rFonts w:ascii="立夏手写体" w:eastAsia="立夏手写体" w:hAnsi="宋体"/>
                              <w:sz w:val="180"/>
                              <w:lang w:eastAsia="zh-CN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立夏手写体" w:eastAsia="立夏手写体" w:hAnsi="Helvetica" w:cs="Helvetica" w:hint="eastAsia"/>
                                <w:b/>
                                <w:bCs/>
                                <w:kern w:val="36"/>
                                <w:sz w:val="56"/>
                                <w:szCs w:val="38"/>
                                <w:lang w:eastAsia="zh-CN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alias w:val="标题"/>
                              <w:tag w:val="Title"/>
                              <w:id w:val="-664013557"/>
                              <w:placeholder>
                                <w:docPart w:val="64D5432CC3504E60B7ECF1F39145A0A2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0C3CD8">
                                <w:rPr>
                                  <w:rFonts w:ascii="立夏手写体" w:eastAsia="立夏手写体" w:hAnsi="Helvetica" w:cs="Helvetica" w:hint="eastAsia"/>
                                  <w:b/>
                                  <w:bCs/>
                                  <w:kern w:val="36"/>
                                  <w:sz w:val="56"/>
                                  <w:szCs w:val="38"/>
                                  <w:lang w:eastAsia="zh-CN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高一物理选修课-宇宙航行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1394C">
            <w:rPr>
              <w:noProof/>
              <w:lang w:eastAsia="zh-CN"/>
            </w:rPr>
            <w:drawing>
              <wp:inline distT="0" distB="0" distL="0" distR="0" wp14:anchorId="049C47EA" wp14:editId="7A7F8E95">
                <wp:extent cx="6189345" cy="3466033"/>
                <wp:effectExtent l="0" t="0" r="1905" b="1270"/>
                <wp:docPr id="17" name="图片 17" descr="http://d.hiphotos.baidu.com/baike/c0%3Dbaike80%2C5%2C5%2C80%2C26/sign=dc2c47407d1ed21b6dc426b7cc07b6a1/472309f79052982229b6ef71d7ca7bcb0b46d4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ttp://d.hiphotos.baidu.com/baike/c0%3Dbaike80%2C5%2C5%2C80%2C26/sign=dc2c47407d1ed21b6dc426b7cc07b6a1/472309f79052982229b6ef71d7ca7bcb0b46d4f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3483" cy="347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212B" w:rsidRDefault="000C3CD8">
          <w:pPr>
            <w:rPr>
              <w:kern w:val="28"/>
            </w:rPr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71040" behindDoc="0" locked="0" layoutInCell="1" allowOverlap="1" wp14:anchorId="6A7A7F98" wp14:editId="787DCDF2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6553200</wp:posOffset>
                    </wp:positionV>
                    <wp:extent cx="6189345" cy="552450"/>
                    <wp:effectExtent l="0" t="0" r="1905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89345" cy="552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6B212B" w:rsidRPr="00D1394C" w:rsidRDefault="008A36B7">
                                <w:pPr>
                                  <w:pStyle w:val="a5"/>
                                  <w:rPr>
                                    <w:rFonts w:ascii="立夏手写体" w:eastAsia="立夏手写体" w:hAnsi="宋体"/>
                                    <w:lang w:eastAsia="zh-CN"/>
                                  </w:rPr>
                                </w:pPr>
                                <w:sdt>
                                  <w:sdtPr>
                                    <w:rPr>
                                      <w:rFonts w:ascii="立夏手写体" w:eastAsia="立夏手写体" w:hAnsi="Helvetica" w:cs="Helvetica" w:hint="eastAsia"/>
                                      <w:b/>
                                      <w:bCs/>
                                      <w:color w:val="494949"/>
                                      <w:kern w:val="36"/>
                                      <w:sz w:val="38"/>
                                      <w:szCs w:val="38"/>
                                      <w:lang w:eastAsia="zh-CN"/>
                                    </w:rPr>
                                    <w:alias w:val="副标题"/>
                                    <w:tag w:val="Subtitle"/>
                                    <w:id w:val="513576052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813CE">
                                      <w:rPr>
                                        <w:rFonts w:ascii="立夏手写体" w:eastAsia="立夏手写体" w:hAnsi="Helvetica" w:cs="Helvetica" w:hint="eastAsia"/>
                                        <w:b/>
                                        <w:bCs/>
                                        <w:color w:val="494949"/>
                                        <w:kern w:val="36"/>
                                        <w:sz w:val="38"/>
                                        <w:szCs w:val="38"/>
                                        <w:lang w:eastAsia="zh-CN"/>
                                      </w:rPr>
                                      <w:t>第九~十二 课时：国家地理：宇宙之旅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7A7F98" id="Text Box 11" o:spid="_x0000_s1027" type="#_x0000_t202" style="position:absolute;margin-left:0;margin-top:516pt;width:487.35pt;height:43.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" fillcolor="white [3212]" stroked="f">
                    <v:textbox>
                      <w:txbxContent>
                        <w:p w:rsidR="006B212B" w:rsidRPr="00D1394C" w:rsidRDefault="008A36B7">
                          <w:pPr>
                            <w:pStyle w:val="a5"/>
                            <w:rPr>
                              <w:rFonts w:ascii="立夏手写体" w:eastAsia="立夏手写体" w:hAnsi="宋体"/>
                              <w:lang w:eastAsia="zh-CN"/>
                            </w:rPr>
                          </w:pPr>
                          <w:sdt>
                            <w:sdtPr>
                              <w:rPr>
                                <w:rFonts w:ascii="立夏手写体" w:eastAsia="立夏手写体" w:hAnsi="Helvetica" w:cs="Helvetica" w:hint="eastAsia"/>
                                <w:b/>
                                <w:bCs/>
                                <w:color w:val="494949"/>
                                <w:kern w:val="36"/>
                                <w:sz w:val="38"/>
                                <w:szCs w:val="38"/>
                                <w:lang w:eastAsia="zh-CN"/>
                              </w:rPr>
                              <w:alias w:val="副标题"/>
                              <w:tag w:val="Subtitle"/>
                              <w:id w:val="513576052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813CE">
                                <w:rPr>
                                  <w:rFonts w:ascii="立夏手写体" w:eastAsia="立夏手写体" w:hAnsi="Helvetica" w:cs="Helvetica" w:hint="eastAsia"/>
                                  <w:b/>
                                  <w:bCs/>
                                  <w:color w:val="494949"/>
                                  <w:kern w:val="36"/>
                                  <w:sz w:val="38"/>
                                  <w:szCs w:val="38"/>
                                  <w:lang w:eastAsia="zh-CN"/>
                                </w:rPr>
                                <w:t>第九~十二 课时：国家地理：宇宙之旅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1394C">
            <w:rPr>
              <w:noProof/>
              <w:lang w:eastAsia="zh-CN"/>
            </w:rPr>
            <w:drawing>
              <wp:inline distT="0" distB="0" distL="0" distR="0" wp14:anchorId="095ED2C0" wp14:editId="15C7BA9D">
                <wp:extent cx="6189345" cy="3481507"/>
                <wp:effectExtent l="0" t="0" r="1905" b="5080"/>
                <wp:docPr id="14" name="图片 14" descr="http://a.hiphotos.baidu.com/baike/c0%3Dbaike150%2C5%2C5%2C150%2C50/sign=12450d73d0ca7bcb6976cf7ddf600006/9213b07eca8065386c9c90a390dda144ad34820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a.hiphotos.baidu.com/baike/c0%3Dbaike150%2C5%2C5%2C150%2C50/sign=12450d73d0ca7bcb6976cf7ddf600006/9213b07eca8065386c9c90a390dda144ad34820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9345" cy="3481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212B" w:rsidRDefault="00D1394C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A4ED41E" wp14:editId="2D2C5223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7296151</wp:posOffset>
                    </wp:positionV>
                    <wp:extent cx="5814695" cy="2000250"/>
                    <wp:effectExtent l="0" t="0" r="0" b="0"/>
                    <wp:wrapNone/>
                    <wp:docPr id="16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4695" cy="2000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212B" w:rsidRPr="00D1394C" w:rsidRDefault="00D1394C" w:rsidP="00D1394C">
                                <w:pPr>
                                  <w:ind w:firstLineChars="200" w:firstLine="430"/>
                                  <w:rPr>
                                    <w:rFonts w:ascii="立夏手写体" w:eastAsia="立夏手写体" w:hAnsi="宋体"/>
                                    <w:lang w:eastAsia="zh-CN"/>
                                  </w:rPr>
                                </w:pPr>
                                <w:r w:rsidRPr="00D1394C">
                                  <w:rPr>
                                    <w:rFonts w:ascii="立夏手写体" w:eastAsia="立夏手写体" w:hAnsi="宋体" w:hint="eastAsia"/>
                                    <w:lang w:eastAsia="zh-CN"/>
                                  </w:rPr>
                                  <w:t>从离最近的月球开始，一路探索太阳系到银河系以至人类所认知的宇宙的“边缘”。细致呈现太阳系八大行星的神奇地貌，超越尼尔·阿姆斯特朗遗留在月球的足迹，飞过明亮的金星前往水星。几乎完全由</w:t>
                                </w:r>
                                <w:proofErr w:type="gramStart"/>
                                <w:r w:rsidRPr="00D1394C">
                                  <w:rPr>
                                    <w:rFonts w:ascii="立夏手写体" w:eastAsia="立夏手写体" w:hAnsi="宋体" w:hint="eastAsia"/>
                                    <w:lang w:eastAsia="zh-CN"/>
                                  </w:rPr>
                                  <w:t>铁构成</w:t>
                                </w:r>
                                <w:proofErr w:type="gramEnd"/>
                                <w:r w:rsidRPr="00D1394C">
                                  <w:rPr>
                                    <w:rFonts w:ascii="立夏手写体" w:eastAsia="立夏手写体" w:hAnsi="宋体" w:hint="eastAsia"/>
                                    <w:lang w:eastAsia="zh-CN"/>
                                  </w:rPr>
                                  <w:t>的水星，或许是一较大行星的残</w:t>
                                </w:r>
                                <w:proofErr w:type="gramStart"/>
                                <w:r w:rsidRPr="00D1394C">
                                  <w:rPr>
                                    <w:rFonts w:ascii="立夏手写体" w:eastAsia="立夏手写体" w:hAnsi="宋体" w:hint="eastAsia"/>
                                    <w:lang w:eastAsia="zh-CN"/>
                                  </w:rPr>
                                  <w:t>馀</w:t>
                                </w:r>
                                <w:proofErr w:type="gramEnd"/>
                                <w:r w:rsidRPr="00D1394C">
                                  <w:rPr>
                                    <w:rFonts w:ascii="立夏手写体" w:eastAsia="立夏手写体" w:hAnsi="宋体" w:hint="eastAsia"/>
                                    <w:lang w:eastAsia="zh-CN"/>
                                  </w:rPr>
                                  <w:t>。火星是个充斥极端事物的行星：有龙卷风、火山，还有地球上前所未见的峡谷。木星上永久存在的红色风暴有地球的三倍大，而且已经持续成千上万年。土星的卫星泰坦，拥有类似地球的地形，但是土卫六上的河流、湖泊和海洋，并不是由水构成，而是甲烷。同时影片也详细展示恒星如何诞生、宇宙的终极命运、其他行星上的生命、以及最神秘也最骇人的现象：黑洞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4ED41E" id="Text Box 24" o:spid="_x0000_s1028" type="#_x0000_t202" style="position:absolute;margin-left:0;margin-top:574.5pt;width:457.85pt;height:157.5pt;z-index:251649536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SzvAIAAMM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" filled="f" stroked="f">
                    <v:textbox>
                      <w:txbxContent>
                        <w:p w:rsidR="006B212B" w:rsidRPr="00D1394C" w:rsidRDefault="00D1394C" w:rsidP="00D1394C">
                          <w:pPr>
                            <w:ind w:firstLineChars="200" w:firstLine="430"/>
                            <w:rPr>
                              <w:rFonts w:ascii="立夏手写体" w:eastAsia="立夏手写体" w:hAnsi="宋体"/>
                              <w:lang w:eastAsia="zh-CN"/>
                            </w:rPr>
                          </w:pPr>
                          <w:r w:rsidRPr="00D1394C">
                            <w:rPr>
                              <w:rFonts w:ascii="立夏手写体" w:eastAsia="立夏手写体" w:hAnsi="宋体" w:hint="eastAsia"/>
                              <w:lang w:eastAsia="zh-CN"/>
                            </w:rPr>
                            <w:t>从离最近的月球开始，一路探索太阳系到银河系以至人类所认知的宇宙的“边缘”。细致呈现太阳系八大行星的神奇地貌，超越尼尔·阿姆斯特朗遗留在月球的足迹，飞过明亮的金星前往水星。几乎完全由</w:t>
                          </w:r>
                          <w:proofErr w:type="gramStart"/>
                          <w:r w:rsidRPr="00D1394C">
                            <w:rPr>
                              <w:rFonts w:ascii="立夏手写体" w:eastAsia="立夏手写体" w:hAnsi="宋体" w:hint="eastAsia"/>
                              <w:lang w:eastAsia="zh-CN"/>
                            </w:rPr>
                            <w:t>铁构成</w:t>
                          </w:r>
                          <w:proofErr w:type="gramEnd"/>
                          <w:r w:rsidRPr="00D1394C">
                            <w:rPr>
                              <w:rFonts w:ascii="立夏手写体" w:eastAsia="立夏手写体" w:hAnsi="宋体" w:hint="eastAsia"/>
                              <w:lang w:eastAsia="zh-CN"/>
                            </w:rPr>
                            <w:t>的水星，或许是一较大行星的残</w:t>
                          </w:r>
                          <w:proofErr w:type="gramStart"/>
                          <w:r w:rsidRPr="00D1394C">
                            <w:rPr>
                              <w:rFonts w:ascii="立夏手写体" w:eastAsia="立夏手写体" w:hAnsi="宋体" w:hint="eastAsia"/>
                              <w:lang w:eastAsia="zh-CN"/>
                            </w:rPr>
                            <w:t>馀</w:t>
                          </w:r>
                          <w:proofErr w:type="gramEnd"/>
                          <w:r w:rsidRPr="00D1394C">
                            <w:rPr>
                              <w:rFonts w:ascii="立夏手写体" w:eastAsia="立夏手写体" w:hAnsi="宋体" w:hint="eastAsia"/>
                              <w:lang w:eastAsia="zh-CN"/>
                            </w:rPr>
                            <w:t>。火星是个充斥极端事物的行星：有龙卷风、火山，还有地球上前所未见的峡谷。木星上永久存在的红色风暴有地球的三倍大，而且已经持续成千上万年。土星的卫星泰坦，拥有类似地球的地形，但是土卫六上的河流、湖泊和海洋，并不是由水构成，而是甲烷。同时影片也详细展示恒星如何诞生、宇宙的终极命运、其他行星上的生命、以及最神秘也最骇人的现象：黑洞。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F67C7"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35C43F10" wp14:editId="44B40D86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6967855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7210425</wp:posOffset>
                        </wp:positionV>
                      </mc:Fallback>
                    </mc:AlternateContent>
                    <wp:extent cx="123825" cy="3029585"/>
                    <wp:effectExtent l="0" t="0" r="9525" b="0"/>
                    <wp:wrapNone/>
                    <wp:docPr id="60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25" cy="302958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3544A3A3" id="Rectangle 9" o:spid="_x0000_s1026" style="position:absolute;left:0;text-align:left;margin-left:0;margin-top:0;width:9.75pt;height:238.55pt;z-index:251660800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" fillcolor="#d1282e [3215]" stroked="f">
                    <w10:wrap anchorx="margin" anchory="margin"/>
                  </v:rect>
                </w:pict>
              </mc:Fallback>
            </mc:AlternateContent>
          </w:r>
          <w:r w:rsidR="00EF67C7"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4A7796CF" wp14:editId="68E167D3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6967855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453390</wp:posOffset>
                        </wp:positionV>
                      </mc:Fallback>
                    </mc:AlternateContent>
                    <wp:extent cx="123825" cy="6757670"/>
                    <wp:effectExtent l="0" t="0" r="9525" b="5080"/>
                    <wp:wrapNone/>
                    <wp:docPr id="63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25" cy="67576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w14:anchorId="3932721B" id="Rectangle 8" o:spid="_x0000_s1026" style="position:absolute;left:0;text-align:left;margin-left:0;margin-top:0;width:9.75pt;height:532.1pt;z-index:251659776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" fillcolor="black [3213]" stroked="f">
                    <w10:wrap anchorx="margin" anchory="margin"/>
                  </v:rect>
                </w:pict>
              </mc:Fallback>
            </mc:AlternateContent>
          </w:r>
          <w:r w:rsidR="00EF67C7"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A5907AF" wp14:editId="34888BF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604000" cy="9764395"/>
                    <wp:effectExtent l="0" t="0" r="26035" b="23495"/>
                    <wp:wrapNone/>
                    <wp:docPr id="67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04000" cy="9764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E285BF2" id="Rectangle 4" o:spid="_x0000_s1026" style="position:absolute;left:0;text-align:left;margin-left:0;margin-top:0;width:520pt;height:768.85pt;z-index:251658752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" filled="f" strokecolor="black [3213]">
                    <w10:wrap anchorx="margin" anchory="margin"/>
                  </v:rect>
                </w:pict>
              </mc:Fallback>
            </mc:AlternateContent>
          </w:r>
          <w:r w:rsidR="000E1C51">
            <w:rPr>
              <w:sz w:val="56"/>
            </w:rPr>
            <w:br w:type="page"/>
          </w:r>
        </w:p>
      </w:sdtContent>
    </w:sdt>
    <w:sdt>
      <w:sdtPr>
        <w:rPr>
          <w:rFonts w:ascii="立夏手写体" w:eastAsia="立夏手写体" w:hint="eastAsia"/>
          <w:sz w:val="56"/>
        </w:rPr>
        <w:id w:val="633372245"/>
        <w:placeholder>
          <w:docPart w:val="39A8A31E177042A48E8DBDE05836C98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6B212B" w:rsidRPr="00D1394C" w:rsidRDefault="00D1394C">
          <w:pPr>
            <w:pStyle w:val="a4"/>
            <w:rPr>
              <w:rFonts w:ascii="立夏手写体" w:eastAsia="立夏手写体"/>
              <w:sz w:val="56"/>
              <w:lang w:eastAsia="zh-CN"/>
            </w:rPr>
          </w:pPr>
          <w:r w:rsidRPr="00D1394C">
            <w:rPr>
              <w:rFonts w:ascii="立夏手写体" w:eastAsia="立夏手写体" w:hint="eastAsia"/>
              <w:sz w:val="56"/>
              <w:lang w:eastAsia="zh-CN"/>
            </w:rPr>
            <w:t>高一物理选修课-宇宙航行</w:t>
          </w:r>
        </w:p>
      </w:sdtContent>
    </w:sdt>
    <w:p w:rsidR="006B212B" w:rsidRDefault="002218ED">
      <w:pPr>
        <w:pStyle w:val="a5"/>
        <w:rPr>
          <w:lang w:eastAsia="zh-CN"/>
        </w:rPr>
      </w:pPr>
      <w:r w:rsidRPr="002218ED">
        <w:rPr>
          <w:rFonts w:ascii="立夏手写体" w:eastAsia="立夏手写体" w:hAnsi="Helvetica" w:cs="Helvetica"/>
          <w:noProof/>
          <w:color w:val="333333"/>
          <w:sz w:val="28"/>
          <w:szCs w:val="21"/>
          <w:shd w:val="clear" w:color="auto" w:fill="FFFFFF"/>
          <w:lang w:eastAsia="zh-CN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36D0BB" wp14:editId="64F2522D">
                <wp:simplePos x="0" y="0"/>
                <wp:positionH relativeFrom="margin">
                  <wp:posOffset>4552950</wp:posOffset>
                </wp:positionH>
                <wp:positionV relativeFrom="paragraph">
                  <wp:posOffset>-490855</wp:posOffset>
                </wp:positionV>
                <wp:extent cx="1800225" cy="6248400"/>
                <wp:effectExtent l="0" t="0" r="28575" b="190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8ED" w:rsidRPr="002218ED" w:rsidRDefault="002218ED">
                            <w:pPr>
                              <w:rPr>
                                <w:rFonts w:ascii="立夏手写体" w:eastAsia="立夏手写体" w:hAnsi="Helvetica" w:cs="Helvetica"/>
                                <w:color w:val="333333"/>
                                <w:sz w:val="36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36"/>
                                <w:szCs w:val="21"/>
                                <w:shd w:val="clear" w:color="auto" w:fill="FFFFFF"/>
                                <w:lang w:eastAsia="zh-CN"/>
                              </w:rPr>
                              <w:t>剧情简介：</w:t>
                            </w:r>
                          </w:p>
                          <w:p w:rsidR="002218ED" w:rsidRPr="002218ED" w:rsidRDefault="002218ED" w:rsidP="002218ED">
                            <w:pPr>
                              <w:ind w:firstLineChars="200" w:firstLine="469"/>
                              <w:rPr>
                                <w:rFonts w:ascii="立夏手写体" w:eastAsia="立夏手写体"/>
                                <w:sz w:val="28"/>
                                <w:lang w:eastAsia="zh-CN"/>
                              </w:rPr>
                            </w:pPr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超越尼尔阿姆斯壮(Neil Armstrong)遗留在月球的足迹，本节目飞过明亮的金星前往水星。几乎完全由</w:t>
                            </w:r>
                            <w:proofErr w:type="gramStart"/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铁构成</w:t>
                            </w:r>
                            <w:proofErr w:type="gramEnd"/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的水星，或许是一较大行星的残</w:t>
                            </w:r>
                            <w:proofErr w:type="gramStart"/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馀</w:t>
                            </w:r>
                            <w:proofErr w:type="gramEnd"/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。火星是个充斥极端事物的行星：有龙卷风、火山，还有地球上前所未见的峡谷。木星上永久存在的红色风暴有地球的三倍大，而且已经持续成千上万年。土星的卫星泰坦，拥有类似地球的地形，但是泰坦星上的河流、湖泊和海洋，并不是由水构成，而是液态甲烷。那里会存在生命吗？节目中将带领观众前往宇宙深处，进行一场终极太空之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D0BB" id="文本框 2" o:spid="_x0000_s1029" type="#_x0000_t202" style="position:absolute;margin-left:358.5pt;margin-top:-38.65pt;width:141.75pt;height:49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">
                <v:textbox>
                  <w:txbxContent>
                    <w:p w:rsidR="002218ED" w:rsidRPr="002218ED" w:rsidRDefault="002218ED">
                      <w:pPr>
                        <w:rPr>
                          <w:rFonts w:ascii="立夏手写体" w:eastAsia="立夏手写体" w:hAnsi="Helvetica" w:cs="Helvetica"/>
                          <w:color w:val="333333"/>
                          <w:sz w:val="36"/>
                          <w:szCs w:val="21"/>
                          <w:shd w:val="clear" w:color="auto" w:fill="FFFFFF"/>
                          <w:lang w:eastAsia="zh-CN"/>
                        </w:rPr>
                      </w:pPr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36"/>
                          <w:szCs w:val="21"/>
                          <w:shd w:val="clear" w:color="auto" w:fill="FFFFFF"/>
                          <w:lang w:eastAsia="zh-CN"/>
                        </w:rPr>
                        <w:t>剧情简介：</w:t>
                      </w:r>
                    </w:p>
                    <w:p w:rsidR="002218ED" w:rsidRPr="002218ED" w:rsidRDefault="002218ED" w:rsidP="002218ED">
                      <w:pPr>
                        <w:ind w:firstLineChars="200" w:firstLine="469"/>
                        <w:rPr>
                          <w:rFonts w:ascii="立夏手写体" w:eastAsia="立夏手写体"/>
                          <w:sz w:val="28"/>
                          <w:lang w:eastAsia="zh-CN"/>
                        </w:rPr>
                      </w:pPr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超越尼尔阿姆斯壮(Neil Armstrong)遗留在月球的足迹，本节目飞过明亮的金星前往水星。几乎完全由</w:t>
                      </w:r>
                      <w:proofErr w:type="gramStart"/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铁构成</w:t>
                      </w:r>
                      <w:proofErr w:type="gramEnd"/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的水星，或许是一较大行星的残</w:t>
                      </w:r>
                      <w:proofErr w:type="gramStart"/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馀</w:t>
                      </w:r>
                      <w:proofErr w:type="gramEnd"/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。火星是个充斥极端事物的行星：有龙卷风、火山，还有地球上前所未见的峡谷。木星上永久存在的红色风暴有地球的三倍大，而且已经持续成千上万年。土星的卫星泰坦，拥有类似地球的地形，但是泰坦星上的河流、湖泊和海洋，并不是由水构成，而是液态甲烷。那里会存在生命吗？节目中将带领观众前往宇宙深处，进行一场终极太空之旅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82880" distR="182880" simplePos="0" relativeHeight="251676672" behindDoc="0" locked="0" layoutInCell="1" allowOverlap="1" wp14:anchorId="605E1ECB" wp14:editId="15D04CC8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5141595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453390</wp:posOffset>
                    </wp:positionV>
                  </mc:Fallback>
                </mc:AlternateContent>
                <wp:extent cx="1980565" cy="9783445"/>
                <wp:effectExtent l="0" t="0" r="635" b="4445"/>
                <wp:wrapSquare wrapText="bothSides"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9783445"/>
                          <a:chOff x="0" y="0"/>
                          <a:chExt cx="20485" cy="91212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"/>
                            <a:ext cx="20485" cy="28232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" cy="6297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32000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>
            <w:pict>
              <v:group w14:anchorId="499C6FD1" id="Group 7" o:spid="_x0000_s1026" style="position:absolute;left:0;text-align:left;margin-left:0;margin-top:0;width:155.95pt;height:770.35pt;z-index:251676672;mso-width-percent:320;mso-height-percent:1050;mso-left-percent:720;mso-top-percent:-25;mso-wrap-distance-left:14.4pt;mso-wrap-distance-right:14.4pt;mso-position-horizontal-relative:margin;mso-position-vertical-relative:margin;mso-width-percent:320;mso-height-percent:1050;mso-left-percent:720;mso-top-percent:-25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">
                <v:rect id="Rectangle 18" o:spid="_x0000_s1027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2DMQA&#10;AADaAAAADwAAAGRycy9kb3ducmV2LnhtbESPQWvCQBSE74L/YXmF3szGgDWkrtIIxfTgQe0PeM2+&#10;Jml334bsVmN/vVsoeBxm5htmtRmtEWcafOdYwTxJQRDXTnfcKHg/vc5yED4gazSOScGVPGzW08kK&#10;C+0ufKDzMTQiQtgXqKANoS+k9HVLFn3ieuLofbrBYohyaKQe8BLh1sgsTZ+kxY7jQos9bVuqv48/&#10;VkGZX/eLt/TXhI9lNZa7ynx11Vypx4fx5RlEoDHcw//tSivI4O9Kv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tgzEAAAA2gAAAA8AAAAAAAAAAAAAAAAAmAIAAGRycy9k&#10;b3ducmV2LnhtbFBLBQYAAAAABAAEAPUAAACJAwAAAAA=&#10;" fillcolor="#1f497d" stroked="f"/>
                <v:rect id="Rectangle 17" o:spid="_x0000_s1028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BFsEA&#10;AADaAAAADwAAAGRycy9kb3ducmV2LnhtbESPQWvCQBSE74L/YXmCF2k2VZE0zSa0lYBXtb2/Zl+T&#10;0OzbNLs18d+7hYLHYWa+YbJiMp240OBaywoeoxgEcWV1y7WC93P5kIBwHlljZ5kUXMlBkc9nGaba&#10;jnyky8nXIkDYpaig8b5PpXRVQwZdZHvi4H3ZwaAPcqilHnAMcNPJdRzvpMGWw0KDPb01VH2ffo2C&#10;rUle+YnL/aefPmRlN/RDtFJquZhenkF4mvw9/N8+aAUb+LsSbo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ARbBAAAA2gAAAA8AAAAAAAAAAAAAAAAAmAIAAGRycy9kb3du&#10;cmV2LnhtbFBLBQYAAAAABAAEAPUAAACGAwAAAAA=&#10;" fillcolor="black [3213]" stroked="f"/>
                <w10:wrap type="square" anchorx="margin" anchory="margin"/>
              </v:group>
            </w:pict>
          </mc:Fallback>
        </mc:AlternateContent>
      </w:r>
      <w:r w:rsidR="00EF67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1E51DF" wp14:editId="6D37C135">
                <wp:simplePos x="0" y="0"/>
                <wp:positionH relativeFrom="column">
                  <wp:posOffset>4456430</wp:posOffset>
                </wp:positionH>
                <wp:positionV relativeFrom="paragraph">
                  <wp:posOffset>5839460</wp:posOffset>
                </wp:positionV>
                <wp:extent cx="1980565" cy="3028315"/>
                <wp:effectExtent l="0" t="0" r="635" b="635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3028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D183F" id="Rectangle 18" o:spid="_x0000_s1026" style="position:absolute;left:0;text-align:left;margin-left:350.9pt;margin-top:459.8pt;width:155.95pt;height:23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" fillcolor="#d1282e [3215]" stroked="f"/>
            </w:pict>
          </mc:Fallback>
        </mc:AlternateContent>
      </w:r>
      <w:sdt>
        <w:sdtPr>
          <w:rPr>
            <w:rFonts w:ascii="立夏手写体" w:eastAsia="立夏手写体" w:hint="eastAsia"/>
            <w:b/>
            <w:lang w:eastAsia="zh-CN"/>
          </w:rPr>
          <w:id w:val="1161806749"/>
          <w:placeholder>
            <w:docPart w:val="82D746586B14489BA064CD9278BD147E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>
          <w:rPr>
            <w:b w:val="0"/>
          </w:rPr>
        </w:sdtEndPr>
        <w:sdtContent>
          <w:r w:rsidR="004813CE">
            <w:rPr>
              <w:rFonts w:ascii="立夏手写体" w:eastAsia="立夏手写体" w:hint="eastAsia"/>
              <w:b/>
              <w:lang w:eastAsia="zh-CN"/>
            </w:rPr>
            <w:t>第九~十二 课时：国家地理：宇宙之旅</w:t>
          </w:r>
        </w:sdtContent>
      </w:sdt>
      <w:r w:rsidR="000E1C51">
        <w:rPr>
          <w:lang w:eastAsia="zh-CN"/>
        </w:rPr>
        <w:t xml:space="preserve"> </w:t>
      </w:r>
    </w:p>
    <w:p w:rsidR="006B212B" w:rsidRDefault="00CB69D2" w:rsidP="002218ED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  <w:lang w:eastAsia="zh-CN"/>
        </w:rPr>
      </w:pP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  <w:lang w:eastAsia="zh-CN"/>
        </w:rPr>
        <w:t>一</w:t>
      </w:r>
      <w:r w:rsidRPr="00CB69D2">
        <w:rPr>
          <w:rFonts w:ascii="立夏手写体" w:eastAsia="立夏手写体" w:hAnsi="Helvetica" w:cs="Helvetica"/>
          <w:b/>
          <w:color w:val="333333"/>
          <w:sz w:val="32"/>
          <w:szCs w:val="21"/>
          <w:shd w:val="clear" w:color="auto" w:fill="FFFFFF"/>
          <w:lang w:eastAsia="zh-CN"/>
        </w:rPr>
        <w:t>、</w:t>
      </w:r>
      <w:r w:rsidR="002218ED"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  <w:lang w:eastAsia="zh-CN"/>
        </w:rPr>
        <w:t>基本资料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片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名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旅行到宇宙边缘</w:t>
      </w:r>
      <w:proofErr w:type="spellEnd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译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名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Journey to the Edge of the Universe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年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代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2008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导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演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Yavar</w:t>
      </w:r>
      <w:proofErr w:type="spellEnd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Abbas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编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剧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Nigel </w:t>
      </w:r>
      <w:proofErr w:type="spellStart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Henbest</w:t>
      </w:r>
      <w:proofErr w:type="spellEnd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(writer)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主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演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</w:rPr>
        <w:t xml:space="preserve"> Alec Baldwin ... 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Narrator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影片类型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纪录片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片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长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90 </w:t>
      </w:r>
      <w:proofErr w:type="spellStart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Mins</w:t>
      </w:r>
      <w:proofErr w:type="spellEnd"/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国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家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美国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对白语言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英语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字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幕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简/繁/英文 + 中英双字幕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编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码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x264 + AAC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视频码率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850 kbps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lang w:eastAsia="zh-CN"/>
        </w:rPr>
        <w:br/>
      </w:r>
      <w:r w:rsidR="002218ED" w:rsidRPr="002218ED">
        <w:rPr>
          <w:rFonts w:ascii="立夏手写体" w:eastAsia="立夏手写体" w:hAnsi="宋体" w:cs="宋体" w:hint="eastAsia"/>
          <w:color w:val="333333"/>
          <w:sz w:val="28"/>
          <w:szCs w:val="21"/>
          <w:shd w:val="clear" w:color="auto" w:fill="FFFFFF"/>
          <w:lang w:eastAsia="zh-CN"/>
        </w:rPr>
        <w:t>◎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音频码率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68 kbps</w:t>
      </w:r>
      <w:r w:rsidR="002218ED" w:rsidRPr="002218ED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   </w:t>
      </w:r>
      <w:r w:rsidR="002218ED">
        <w:rPr>
          <w:rFonts w:ascii="Helvetica" w:hAnsi="Helvetica" w:cs="Helvetica"/>
          <w:color w:val="333333"/>
          <w:sz w:val="21"/>
          <w:szCs w:val="21"/>
          <w:lang w:eastAsia="zh-CN"/>
        </w:rPr>
        <w:br/>
      </w:r>
      <w:r w:rsidR="002218ED" w:rsidRPr="001007C3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◎视频尺寸</w:t>
      </w:r>
      <w:r w:rsidR="002218ED" w:rsidRPr="001007C3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>  </w:t>
      </w:r>
      <w:r w:rsidR="002218ED" w:rsidRPr="001007C3">
        <w:rPr>
          <w:rFonts w:ascii="立夏手写体" w:eastAsia="立夏手写体" w:hAnsi="Helvetica" w:cs="Helvetica" w:hint="eastAsia"/>
          <w:color w:val="333333"/>
          <w:sz w:val="28"/>
          <w:szCs w:val="21"/>
          <w:shd w:val="clear" w:color="auto" w:fill="FFFFFF"/>
          <w:lang w:eastAsia="zh-CN"/>
        </w:rPr>
        <w:t xml:space="preserve"> 800 x 448</w:t>
      </w:r>
    </w:p>
    <w:p w:rsidR="002218ED" w:rsidRPr="00CB69D2" w:rsidRDefault="00CB69D2" w:rsidP="002218ED">
      <w:pPr>
        <w:rPr>
          <w:rFonts w:ascii="立夏手写体" w:eastAsia="立夏手写体" w:hAnsi="Helvetica" w:cs="Helvetica"/>
          <w:b/>
          <w:color w:val="333333"/>
          <w:sz w:val="32"/>
          <w:szCs w:val="21"/>
          <w:shd w:val="clear" w:color="auto" w:fill="FFFFFF"/>
          <w:lang w:eastAsia="zh-CN"/>
        </w:rPr>
      </w:pP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  <w:lang w:eastAsia="zh-CN"/>
        </w:rPr>
        <w:t>二、观看指南</w:t>
      </w:r>
    </w:p>
    <w:p w:rsidR="002218ED" w:rsidRDefault="002218ED" w:rsidP="002218ED">
      <w:pPr>
        <w:rPr>
          <w:rFonts w:ascii="立夏手写体" w:eastAsia="立夏手写体" w:hAnsi="Helvetica" w:cs="Helvetica"/>
          <w:color w:val="333333"/>
          <w:sz w:val="24"/>
          <w:szCs w:val="21"/>
          <w:shd w:val="clear" w:color="auto" w:fill="FFFFFF"/>
          <w:lang w:eastAsia="zh-CN"/>
        </w:rPr>
      </w:pPr>
      <w:r w:rsidRPr="002218ED">
        <w:rPr>
          <w:rStyle w:val="apple-converted-space"/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> </w:t>
      </w:r>
      <w:r>
        <w:rPr>
          <w:rStyle w:val="apple-converted-space"/>
          <w:rFonts w:ascii="立夏手写体" w:eastAsia="立夏手写体" w:hAnsi="Helvetica" w:cs="Helvetica"/>
          <w:color w:val="333333"/>
          <w:sz w:val="24"/>
          <w:szCs w:val="21"/>
          <w:shd w:val="clear" w:color="auto" w:fill="FFFFFF"/>
          <w:lang w:eastAsia="zh-CN"/>
        </w:rPr>
        <w:t xml:space="preserve">    </w:t>
      </w: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>这是一部最新、目前为止电视上最好看的宇宙科普纪录片！影片从离我们最近的月球开始，一路引导我们探索太阳系到银河系以至人类所认知的宇宙的“边缘”。细致呈现太阳系八大行星的神奇地貌，奇幻的气象变化，3D制作效果极致真实，带领你逐步走出太阳系，饱览整个宇宙的神奇景象，科幻和天文爱好者绝对不能错过的好片！！</w:t>
      </w: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>     </w:t>
      </w: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lang w:eastAsia="zh-CN"/>
        </w:rPr>
        <w:br/>
      </w: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>   </w:t>
      </w: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 xml:space="preserve"> </w:t>
      </w:r>
      <w:r>
        <w:rPr>
          <w:rFonts w:ascii="立夏手写体" w:eastAsia="立夏手写体" w:hAnsi="Helvetica" w:cs="Helvetica"/>
          <w:color w:val="333333"/>
          <w:sz w:val="24"/>
          <w:szCs w:val="21"/>
          <w:shd w:val="clear" w:color="auto" w:fill="FFFFFF"/>
          <w:lang w:eastAsia="zh-CN"/>
        </w:rPr>
        <w:t xml:space="preserve">  </w:t>
      </w: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>如果我们能够前往宇宙的边缘，我们会看见什么? 是什么力量凝聚了宇宙，现在有什么力量导致宇宙的最终毁灭? 国家地理频道新推出四个特别节目，将带领观众进行跨越宇宙的史诗之旅，详细观察恒星如何诞生、宇宙的终极命运、其他行星上的生命、以及最神秘也最骇人的现象：黑洞。这一系列特别节目利用精心设计的电脑合成影像，有效地说明地球之外的环境。宇宙会被彻底撕碎到只剩下最小的基本粒子吗？或者全部的恒星将逐渐熄灭，只剩下冰冷而且无生命的宇宙？</w:t>
      </w: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>    </w:t>
      </w:r>
    </w:p>
    <w:p w:rsidR="00A8102C" w:rsidRPr="00F47FE4" w:rsidRDefault="00A8102C" w:rsidP="00A8102C">
      <w:pPr>
        <w:jc w:val="center"/>
        <w:rPr>
          <w:rFonts w:ascii="华文中宋" w:eastAsia="华文中宋" w:hAnsi="华文中宋"/>
          <w:sz w:val="52"/>
          <w:lang w:eastAsia="zh-CN"/>
        </w:rPr>
      </w:pPr>
      <w:r w:rsidRPr="00F47FE4">
        <w:rPr>
          <w:rFonts w:ascii="华文中宋" w:eastAsia="华文中宋" w:hAnsi="华文中宋" w:hint="eastAsia"/>
          <w:sz w:val="52"/>
          <w:lang w:eastAsia="zh-CN"/>
        </w:rPr>
        <w:lastRenderedPageBreak/>
        <w:t>《宇宙</w:t>
      </w:r>
      <w:r w:rsidRPr="00F47FE4">
        <w:rPr>
          <w:rFonts w:ascii="华文中宋" w:eastAsia="华文中宋" w:hAnsi="华文中宋"/>
          <w:sz w:val="52"/>
          <w:lang w:eastAsia="zh-CN"/>
        </w:rPr>
        <w:t>航行》</w:t>
      </w:r>
      <w:r w:rsidRPr="00F47FE4">
        <w:rPr>
          <w:rFonts w:ascii="华文中宋" w:eastAsia="华文中宋" w:hAnsi="华文中宋" w:hint="eastAsia"/>
          <w:sz w:val="52"/>
          <w:lang w:eastAsia="zh-CN"/>
        </w:rPr>
        <w:t>选修课</w:t>
      </w:r>
      <w:r w:rsidRPr="00F47FE4">
        <w:rPr>
          <w:rFonts w:ascii="华文中宋" w:eastAsia="华文中宋" w:hAnsi="华文中宋"/>
          <w:sz w:val="52"/>
          <w:lang w:eastAsia="zh-CN"/>
        </w:rPr>
        <w:t>教案</w:t>
      </w:r>
    </w:p>
    <w:p w:rsidR="00A8102C" w:rsidRPr="00F47FE4" w:rsidRDefault="00A8102C" w:rsidP="00A8102C">
      <w:pPr>
        <w:rPr>
          <w:rFonts w:ascii="立夏手写体" w:eastAsia="立夏手写体"/>
          <w:sz w:val="28"/>
          <w:lang w:eastAsia="zh-CN"/>
        </w:rPr>
      </w:pPr>
      <w:r w:rsidRPr="00F47FE4">
        <w:rPr>
          <w:rFonts w:ascii="立夏手写体" w:eastAsia="立夏手写体" w:hint="eastAsia"/>
          <w:sz w:val="28"/>
          <w:lang w:eastAsia="zh-CN"/>
        </w:rPr>
        <w:t>时间：2016-2017学年第一学期</w:t>
      </w:r>
    </w:p>
    <w:p w:rsidR="00A8102C" w:rsidRPr="00F47FE4" w:rsidRDefault="00A8102C" w:rsidP="00A8102C">
      <w:pPr>
        <w:rPr>
          <w:rFonts w:ascii="立夏手写体" w:eastAsia="立夏手写体"/>
          <w:sz w:val="28"/>
          <w:lang w:eastAsia="zh-CN"/>
        </w:rPr>
      </w:pPr>
      <w:r w:rsidRPr="00F47FE4">
        <w:rPr>
          <w:rFonts w:ascii="立夏手写体" w:eastAsia="立夏手写体" w:hint="eastAsia"/>
          <w:sz w:val="28"/>
          <w:lang w:eastAsia="zh-CN"/>
        </w:rPr>
        <w:t>年级：高一   教师：徐宜强</w:t>
      </w:r>
    </w:p>
    <w:p w:rsidR="00A8102C" w:rsidRDefault="00A8102C" w:rsidP="00A8102C">
      <w:r>
        <w:rPr>
          <w:noProof/>
          <w:lang w:eastAsia="zh-CN"/>
        </w:rPr>
        <w:drawing>
          <wp:inline distT="0" distB="0" distL="0" distR="0" wp14:anchorId="49C8DF82" wp14:editId="3A3369E6">
            <wp:extent cx="6210300" cy="350870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95" cy="35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2C" w:rsidRPr="00F47FE4" w:rsidRDefault="00A8102C" w:rsidP="00A8102C">
      <w:pPr>
        <w:rPr>
          <w:rFonts w:ascii="立夏手写体" w:eastAsia="立夏手写体"/>
          <w:sz w:val="28"/>
        </w:rPr>
      </w:pPr>
      <w:proofErr w:type="spellStart"/>
      <w:r w:rsidRPr="00F47FE4">
        <w:rPr>
          <w:rFonts w:ascii="立夏手写体" w:eastAsia="立夏手写体" w:hint="eastAsia"/>
          <w:sz w:val="28"/>
        </w:rPr>
        <w:t>课程</w:t>
      </w:r>
      <w:proofErr w:type="spellEnd"/>
      <w:r w:rsidR="003F7F1C">
        <w:rPr>
          <w:rFonts w:ascii="立夏手写体" w:eastAsia="立夏手写体" w:hint="eastAsia"/>
          <w:sz w:val="28"/>
          <w:lang w:eastAsia="zh-CN"/>
        </w:rPr>
        <w:t>安排</w:t>
      </w:r>
      <w:r w:rsidRPr="00F47FE4">
        <w:rPr>
          <w:rFonts w:ascii="立夏手写体" w:eastAsia="立夏手写体" w:hint="eastAsia"/>
          <w:sz w:val="28"/>
        </w:rPr>
        <w:t>：</w:t>
      </w:r>
    </w:p>
    <w:p w:rsidR="004813CE" w:rsidRDefault="00A8102C" w:rsidP="002218ED">
      <w:pPr>
        <w:rPr>
          <w:rFonts w:ascii="立夏手写体" w:eastAsia="立夏手写体"/>
          <w:sz w:val="28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61727711" wp14:editId="7F4EB132">
            <wp:extent cx="6171576" cy="329565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56" cy="330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CE" w:rsidRDefault="004813CE">
      <w:pPr>
        <w:spacing w:line="276" w:lineRule="auto"/>
        <w:rPr>
          <w:rFonts w:ascii="立夏手写体" w:eastAsia="立夏手写体"/>
          <w:sz w:val="28"/>
          <w:lang w:eastAsia="zh-CN"/>
        </w:rPr>
      </w:pPr>
      <w:r>
        <w:rPr>
          <w:rFonts w:ascii="立夏手写体" w:eastAsia="立夏手写体"/>
          <w:sz w:val="28"/>
          <w:lang w:eastAsia="zh-CN"/>
        </w:rPr>
        <w:br w:type="page"/>
      </w:r>
    </w:p>
    <w:sdt>
      <w:sdtPr>
        <w:rPr>
          <w:rFonts w:ascii="立夏手写体" w:eastAsia="立夏手写体" w:hint="eastAsia"/>
          <w:sz w:val="56"/>
        </w:rPr>
        <w:id w:val="1251242006"/>
        <w:placeholder>
          <w:docPart w:val="D311AB3844B64251B939148A8806601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4813CE" w:rsidRPr="00D1394C" w:rsidRDefault="004813CE" w:rsidP="004813CE">
          <w:pPr>
            <w:pStyle w:val="a4"/>
            <w:rPr>
              <w:rFonts w:ascii="立夏手写体" w:eastAsia="立夏手写体"/>
              <w:sz w:val="56"/>
              <w:lang w:eastAsia="zh-CN"/>
            </w:rPr>
          </w:pPr>
          <w:r w:rsidRPr="00D1394C">
            <w:rPr>
              <w:rFonts w:ascii="立夏手写体" w:eastAsia="立夏手写体" w:hint="eastAsia"/>
              <w:sz w:val="56"/>
              <w:lang w:eastAsia="zh-CN"/>
            </w:rPr>
            <w:t>高一物理选修课-宇宙航行</w:t>
          </w:r>
        </w:p>
      </w:sdtContent>
    </w:sdt>
    <w:p w:rsidR="004813CE" w:rsidRDefault="004813CE" w:rsidP="004813CE">
      <w:pPr>
        <w:pStyle w:val="a5"/>
        <w:rPr>
          <w:lang w:eastAsia="zh-CN"/>
        </w:rPr>
      </w:pPr>
      <w:r w:rsidRPr="002218ED">
        <w:rPr>
          <w:rFonts w:ascii="立夏手写体" w:eastAsia="立夏手写体" w:hAnsi="Helvetica" w:cs="Helvetica"/>
          <w:noProof/>
          <w:color w:val="333333"/>
          <w:sz w:val="28"/>
          <w:szCs w:val="21"/>
          <w:shd w:val="clear" w:color="auto" w:fill="FFFFFF"/>
          <w:lang w:eastAsia="zh-CN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8F0CC32" wp14:editId="18D6458D">
                <wp:simplePos x="0" y="0"/>
                <wp:positionH relativeFrom="margin">
                  <wp:posOffset>4552950</wp:posOffset>
                </wp:positionH>
                <wp:positionV relativeFrom="paragraph">
                  <wp:posOffset>-490855</wp:posOffset>
                </wp:positionV>
                <wp:extent cx="1800225" cy="6248400"/>
                <wp:effectExtent l="0" t="0" r="28575" b="1905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3CE" w:rsidRPr="002218ED" w:rsidRDefault="004813CE" w:rsidP="004813CE">
                            <w:pPr>
                              <w:rPr>
                                <w:rFonts w:ascii="立夏手写体" w:eastAsia="立夏手写体" w:hAnsi="Helvetica" w:cs="Helvetica"/>
                                <w:color w:val="333333"/>
                                <w:sz w:val="36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36"/>
                                <w:szCs w:val="21"/>
                                <w:shd w:val="clear" w:color="auto" w:fill="FFFFFF"/>
                                <w:lang w:eastAsia="zh-CN"/>
                              </w:rPr>
                              <w:t>剧情简介：</w:t>
                            </w:r>
                          </w:p>
                          <w:p w:rsidR="004813CE" w:rsidRPr="004813CE" w:rsidRDefault="004813CE" w:rsidP="004813CE">
                            <w:pPr>
                              <w:ind w:firstLineChars="200" w:firstLine="469"/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《星际穿越》（Interstellar）是克里斯托弗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诺兰执导的一部原创科幻冒险电影，由马修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麦康纳、安妮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海瑟</w:t>
                            </w:r>
                            <w:proofErr w:type="gramStart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薇</w:t>
                            </w:r>
                            <w:proofErr w:type="gramEnd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、杰西卡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查斯坦及迈克尔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凯恩主演，基于知名理论物理学家基普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索恩的黑洞理论经过合理演化之后，加入人物和相关情节改编而成。影片由派拉蒙、华纳和传奇影业联合制作，派拉</w:t>
                            </w:r>
                            <w:proofErr w:type="gramStart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蒙负责</w:t>
                            </w:r>
                            <w:proofErr w:type="gramEnd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北美发行，华纳负责海外发行，定于2014年11月7日在北美公映。《星际穿越》主要讲述了一队探险家利用他们针对虫洞的新发现，超越人类对于太空旅行的极限，从而开始在广袤的宇宙中进行星际航行的故事。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0CC32" id="_x0000_s1030" type="#_x0000_t202" style="position:absolute;margin-left:358.5pt;margin-top:-38.65pt;width:141.75pt;height:49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">
                <v:textbox>
                  <w:txbxContent>
                    <w:p w:rsidR="004813CE" w:rsidRPr="002218ED" w:rsidRDefault="004813CE" w:rsidP="004813CE">
                      <w:pPr>
                        <w:rPr>
                          <w:rFonts w:ascii="立夏手写体" w:eastAsia="立夏手写体" w:hAnsi="Helvetica" w:cs="Helvetica"/>
                          <w:color w:val="333333"/>
                          <w:sz w:val="36"/>
                          <w:szCs w:val="21"/>
                          <w:shd w:val="clear" w:color="auto" w:fill="FFFFFF"/>
                          <w:lang w:eastAsia="zh-CN"/>
                        </w:rPr>
                      </w:pPr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36"/>
                          <w:szCs w:val="21"/>
                          <w:shd w:val="clear" w:color="auto" w:fill="FFFFFF"/>
                          <w:lang w:eastAsia="zh-CN"/>
                        </w:rPr>
                        <w:t>剧情简介：</w:t>
                      </w:r>
                    </w:p>
                    <w:p w:rsidR="004813CE" w:rsidRPr="004813CE" w:rsidRDefault="004813CE" w:rsidP="004813CE">
                      <w:pPr>
                        <w:ind w:firstLineChars="200" w:firstLine="469"/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</w:pP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《星际穿越》（Interstellar）是克里斯托弗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诺兰执导的一部原创科幻冒险电影，由马修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麦康纳、安妮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海瑟</w:t>
                      </w:r>
                      <w:proofErr w:type="gramStart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薇</w:t>
                      </w:r>
                      <w:proofErr w:type="gramEnd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、杰西卡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查斯坦及迈克尔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凯恩主演，基于知名理论物理学家基普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索恩的黑洞理论经过合理演化之后，加入人物和相关情节改编而成。影片由派拉蒙、华纳和传奇影业联合制作，派拉</w:t>
                      </w:r>
                      <w:proofErr w:type="gramStart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蒙负责</w:t>
                      </w:r>
                      <w:proofErr w:type="gramEnd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北美发行，华纳负责海外发行，定于2014年11月7日在北美公映。《星际穿越》主要讲述了一队探险家利用他们针对虫洞的新发现，超越人类对于太空旅行的极限，从而开始在广袤的宇宙中进行星际航行的故事。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82880" distR="182880" simplePos="0" relativeHeight="251682816" behindDoc="0" locked="0" layoutInCell="1" allowOverlap="1" wp14:anchorId="6F36EC37" wp14:editId="2910EA73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5141595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453390</wp:posOffset>
                    </wp:positionV>
                  </mc:Fallback>
                </mc:AlternateContent>
                <wp:extent cx="1980565" cy="9783445"/>
                <wp:effectExtent l="0" t="0" r="635" b="4445"/>
                <wp:wrapSquare wrapText="bothSides"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9783445"/>
                          <a:chOff x="0" y="0"/>
                          <a:chExt cx="20485" cy="91212"/>
                        </a:xfrm>
                      </wpg:grpSpPr>
                      <wps:wsp>
                        <wps:cNvPr id="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"/>
                            <a:ext cx="20485" cy="28232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" cy="6297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32000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>
            <w:pict>
              <v:group w14:anchorId="2AB5ADC3" id="Group 7" o:spid="_x0000_s1026" style="position:absolute;left:0;text-align:left;margin-left:0;margin-top:0;width:155.95pt;height:770.35pt;z-index:251682816;mso-width-percent:320;mso-height-percent:1050;mso-left-percent:720;mso-top-percent:-25;mso-wrap-distance-left:14.4pt;mso-wrap-distance-right:14.4pt;mso-position-horizontal-relative:margin;mso-position-vertical-relative:margin;mso-width-percent:320;mso-height-percent:1050;mso-left-percent:720;mso-top-percent:-25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">
                <v:rect id="Rectangle 18" o:spid="_x0000_s1027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XRcQA&#10;AADbAAAADwAAAGRycy9kb3ducmV2LnhtbESPQW/CMAyF75P4D5GRuI0UJDZUCAiQJrrDDmP7AaYx&#10;bSFxqiaDwq+fD5N2s/We3/u8XPfeqSt1sQlsYDLOQBGXwTZcGfj+enueg4oJ2aILTAbuFGG9Gjwt&#10;Mbfhxp90PaRKSQjHHA3UKbW51rGsyWMch5ZYtFPoPCZZu0rbDm8S7p2eZtmL9tiwNNTY0q6m8nL4&#10;8Qa28/vH7D17uHR8LfrtvnDnppgYMxr2mwWoRH36N/9dF1bwhV5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l0XEAAAA2wAAAA8AAAAAAAAAAAAAAAAAmAIAAGRycy9k&#10;b3ducmV2LnhtbFBLBQYAAAAABAAEAPUAAACJAwAAAAA=&#10;" fillcolor="#1f497d" stroked="f"/>
                <v:rect id="Rectangle 17" o:spid="_x0000_s1028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TPL8A&#10;AADbAAAADwAAAGRycy9kb3ducmV2LnhtbERPTWvCQBC9C/6HZQQv0myqImmaTWgrAa9qe59mp0lo&#10;djbNbk38926h4G0e73OyYjKduNDgWssKHqMYBHFldcu1gvdz+ZCAcB5ZY2eZFFzJQZHPZxmm2o58&#10;pMvJ1yKEsEtRQeN9n0rpqoYMusj2xIH7soNBH+BQSz3gGMJNJ9dxvJMGWw4NDfb01lD1ffo1CrYm&#10;eeUnLveffvqQld3QD9FKqeVienkG4Wnyd/G/+6DD/A38/RIOkP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UFM8vwAAANsAAAAPAAAAAAAAAAAAAAAAAJgCAABkcnMvZG93bnJl&#10;di54bWxQSwUGAAAAAAQABAD1AAAAhAMAAAAA&#10;" fillcolor="black [3213]" stroked="f"/>
                <w10:wrap type="square" anchorx="margin" anchory="margin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FF09FC" wp14:editId="3B2EB19C">
                <wp:simplePos x="0" y="0"/>
                <wp:positionH relativeFrom="column">
                  <wp:posOffset>4456430</wp:posOffset>
                </wp:positionH>
                <wp:positionV relativeFrom="paragraph">
                  <wp:posOffset>5839460</wp:posOffset>
                </wp:positionV>
                <wp:extent cx="1980565" cy="3028315"/>
                <wp:effectExtent l="0" t="0" r="635" b="635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3028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DAE99" id="Rectangle 18" o:spid="_x0000_s1026" style="position:absolute;left:0;text-align:left;margin-left:350.9pt;margin-top:459.8pt;width:155.95pt;height:23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" fillcolor="#d1282e [3215]" stroked="f"/>
            </w:pict>
          </mc:Fallback>
        </mc:AlternateContent>
      </w:r>
      <w:r>
        <w:rPr>
          <w:lang w:eastAsia="zh-CN"/>
        </w:rPr>
        <w:t xml:space="preserve"> </w:t>
      </w:r>
      <w:sdt>
        <w:sdtPr>
          <w:rPr>
            <w:rFonts w:ascii="立夏手写体" w:eastAsia="立夏手写体" w:hint="eastAsia"/>
            <w:b/>
            <w:lang w:eastAsia="zh-CN"/>
          </w:rPr>
          <w:id w:val="1737659851"/>
          <w:placeholder>
            <w:docPart w:val="95233122DE47431F82BD7C72EB418D4E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>
          <w:rPr>
            <w:b w:val="0"/>
          </w:rPr>
        </w:sdtEndPr>
        <w:sdtContent>
          <w:r>
            <w:rPr>
              <w:rFonts w:ascii="立夏手写体" w:eastAsia="立夏手写体" w:hint="eastAsia"/>
              <w:b/>
              <w:lang w:eastAsia="zh-CN"/>
            </w:rPr>
            <w:t>第九~十二 课时：国家地理：宇宙之旅</w:t>
          </w:r>
        </w:sdtContent>
      </w:sdt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</w:rPr>
        <w:t>一</w:t>
      </w:r>
      <w:r w:rsidRPr="00CB69D2">
        <w:rPr>
          <w:rFonts w:ascii="立夏手写体" w:eastAsia="立夏手写体" w:hAnsi="Helvetica" w:cs="Helvetica"/>
          <w:b/>
          <w:color w:val="333333"/>
          <w:sz w:val="32"/>
          <w:szCs w:val="21"/>
          <w:shd w:val="clear" w:color="auto" w:fill="FFFFFF"/>
        </w:rPr>
        <w:t>、</w:t>
      </w: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</w:rPr>
        <w:t>基本资料</w:t>
      </w:r>
      <w:r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Pr="004813CE">
        <w:rPr>
          <w:rFonts w:ascii="立夏手写体" w:eastAsia="立夏手写体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译　　名　星际穿越/星际启示录(港)/星际效应(台)/星际空间/星际之间/星际远航/星际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片　　名　Interstellar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年　　代　2014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国　　家　美国/英国/加拿大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类　　别　冒险/科幻/科幻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proofErr w:type="gramStart"/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 xml:space="preserve">语　　</w:t>
      </w:r>
      <w:proofErr w:type="gramEnd"/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言　英语/汉语普通话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字　　幕　中英双字幕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上映日期　2014-11-07(美国)/2014-11-12(中国大陆)/2014-11-06(香港)/2014-11-07(台湾)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 xml:space="preserve">IMDB评分 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 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8.8/10 from 480,702 users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 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视频尺寸　1280x720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文件大小　2.54 GB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 xml:space="preserve">片　　长　169 </w:t>
      </w:r>
      <w:proofErr w:type="spellStart"/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Mins</w:t>
      </w:r>
      <w:proofErr w:type="spellEnd"/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Verdana" w:hint="eastAsia"/>
          <w:color w:val="183778"/>
          <w:sz w:val="22"/>
          <w:szCs w:val="18"/>
        </w:rPr>
      </w:pPr>
      <w:r w:rsidRPr="004813CE">
        <w:rPr>
          <w:rFonts w:ascii="立夏手写体" w:eastAsia="立夏手写体" w:hAnsi="微软雅黑" w:cs="微软雅黑" w:hint="eastAsia"/>
          <w:color w:val="183778"/>
          <w:sz w:val="22"/>
          <w:szCs w:val="18"/>
        </w:rPr>
        <w:t>◎</w:t>
      </w:r>
      <w:proofErr w:type="gramStart"/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 xml:space="preserve">导　　</w:t>
      </w:r>
      <w:proofErr w:type="gramEnd"/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演　克里斯多夫诺兰 Christopher Nolan</w:t>
      </w:r>
      <w:r w:rsidRPr="004813CE">
        <w:rPr>
          <w:rFonts w:ascii="立夏手写体" w:eastAsia="立夏手写体" w:hAnsi="Verdana" w:hint="eastAsia"/>
          <w:color w:val="183778"/>
          <w:sz w:val="22"/>
          <w:szCs w:val="18"/>
        </w:rPr>
        <w:t> </w:t>
      </w:r>
    </w:p>
    <w:p w:rsid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Verdana" w:hAnsi="Verdana"/>
          <w:color w:val="183778"/>
          <w:sz w:val="18"/>
          <w:szCs w:val="18"/>
        </w:rPr>
      </w:pPr>
      <w:r>
        <w:rPr>
          <w:rFonts w:ascii="Verdana" w:hAnsi="Verdana"/>
          <w:color w:val="183778"/>
          <w:sz w:val="18"/>
          <w:szCs w:val="18"/>
        </w:rPr>
        <w:t> </w:t>
      </w:r>
    </w:p>
    <w:p w:rsidR="004813CE" w:rsidRPr="00CB69D2" w:rsidRDefault="004813CE" w:rsidP="004813CE">
      <w:pPr>
        <w:rPr>
          <w:rFonts w:ascii="立夏手写体" w:eastAsia="立夏手写体" w:hAnsi="Helvetica" w:cs="Helvetica"/>
          <w:b/>
          <w:color w:val="333333"/>
          <w:sz w:val="32"/>
          <w:szCs w:val="21"/>
          <w:shd w:val="clear" w:color="auto" w:fill="FFFFFF"/>
          <w:lang w:eastAsia="zh-CN"/>
        </w:rPr>
      </w:pP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  <w:lang w:eastAsia="zh-CN"/>
        </w:rPr>
        <w:t>二、观看指南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</w:pPr>
      <w:r w:rsidRPr="002218ED">
        <w:rPr>
          <w:rStyle w:val="apple-converted-space"/>
          <w:rFonts w:ascii="立夏手写体" w:eastAsia="立夏手写体" w:hAnsi="Helvetica" w:cs="Helvetica" w:hint="eastAsia"/>
          <w:color w:val="333333"/>
          <w:szCs w:val="21"/>
          <w:shd w:val="clear" w:color="auto" w:fill="FFFFFF"/>
        </w:rPr>
        <w:t> </w:t>
      </w:r>
      <w:r>
        <w:rPr>
          <w:rStyle w:val="apple-converted-space"/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   </w:t>
      </w:r>
      <w:r w:rsidRPr="004813CE">
        <w:t xml:space="preserve"> 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近未来的地球黄沙遍野，小麦、秋葵等基础农作物相继因枯萎病灭绝，人类不再像从前那样仰望星空，放纵想象力和灵感的迸发，而是每日在沙尘暴的肆虐下</w:t>
      </w:r>
      <w:proofErr w:type="gramStart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倒数着</w:t>
      </w:r>
      <w:proofErr w:type="gramEnd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所剩不多的光景。在家务农的前NASA宇航员库珀（马修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·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麦康纳 Matthew </w:t>
      </w:r>
      <w:proofErr w:type="spellStart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McConaughey</w:t>
      </w:r>
      <w:proofErr w:type="spellEnd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 饰）接连在女儿墨菲（麦肯吉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·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弗依 Mackenzie Foy 饰）的书房发现奇怪的重力场现象，随即得知在某个未知区域内前NASA成员仍秘密进行一个拯救人类的计划。多年以前土星附近出现神秘虫洞，NASA借机将数名宇航员派遣到遥远的星系寻找适合居住的星球。在布兰德教授（迈克尔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·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凯恩 Michael Caine 饰）的劝说下，库珀忍痛告别了女儿，和其他三名专家教授女儿艾米莉亚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·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布兰德（安妮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·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海瑟</w:t>
      </w:r>
      <w:proofErr w:type="gramStart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薇</w:t>
      </w:r>
      <w:proofErr w:type="gramEnd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 Anne Hathaway 饰）、罗米利（大卫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·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吉雅西 David </w:t>
      </w:r>
      <w:proofErr w:type="spellStart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Gyasi</w:t>
      </w:r>
      <w:proofErr w:type="spellEnd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 饰）、多伊尔（韦斯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·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本特利 Wes Bentley 饰）搭乘宇宙飞船前往目前已知的最有希望的三颗星球考察。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 </w:t>
      </w:r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</w:pP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　　他们穿越遥远的星系银河，感受了一小时七年光阴的沧海桑田，窥见了未知星球和黑洞的壮伟与神秘。在浩瀚宇宙的绝望而孤独角落，总有一份超越了时空的笃定情怀将他们紧紧相连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……</w:t>
      </w:r>
    </w:p>
    <w:p w:rsidR="004813CE" w:rsidRDefault="004813CE" w:rsidP="004813CE">
      <w:pPr>
        <w:rPr>
          <w:rFonts w:ascii="立夏手写体" w:eastAsia="立夏手写体" w:hAnsi="Helvetica" w:cs="Helvetica"/>
          <w:color w:val="333333"/>
          <w:sz w:val="24"/>
          <w:szCs w:val="21"/>
          <w:shd w:val="clear" w:color="auto" w:fill="FFFFFF"/>
          <w:lang w:eastAsia="zh-CN"/>
        </w:rPr>
      </w:pPr>
      <w:r w:rsidRPr="002218ED">
        <w:rPr>
          <w:rFonts w:ascii="立夏手写体" w:eastAsia="立夏手写体" w:hAnsi="Helvetica" w:cs="Helvetica" w:hint="eastAsia"/>
          <w:color w:val="333333"/>
          <w:sz w:val="24"/>
          <w:szCs w:val="21"/>
          <w:shd w:val="clear" w:color="auto" w:fill="FFFFFF"/>
          <w:lang w:eastAsia="zh-CN"/>
        </w:rPr>
        <w:t> </w:t>
      </w:r>
    </w:p>
    <w:sdt>
      <w:sdtPr>
        <w:rPr>
          <w:rFonts w:ascii="立夏手写体" w:eastAsia="立夏手写体" w:hint="eastAsia"/>
          <w:sz w:val="56"/>
        </w:rPr>
        <w:id w:val="-1602477857"/>
        <w:placeholder>
          <w:docPart w:val="8CD8651F1D5E48E7B069C2D93722D5B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4813CE" w:rsidRPr="00D1394C" w:rsidRDefault="004813CE" w:rsidP="004813CE">
          <w:pPr>
            <w:pStyle w:val="a4"/>
            <w:rPr>
              <w:rFonts w:ascii="立夏手写体" w:eastAsia="立夏手写体"/>
              <w:sz w:val="56"/>
              <w:lang w:eastAsia="zh-CN"/>
            </w:rPr>
          </w:pPr>
          <w:r w:rsidRPr="00D1394C">
            <w:rPr>
              <w:rFonts w:ascii="立夏手写体" w:eastAsia="立夏手写体" w:hint="eastAsia"/>
              <w:sz w:val="56"/>
              <w:lang w:eastAsia="zh-CN"/>
            </w:rPr>
            <w:t>高一物理选修课-宇宙航行</w:t>
          </w:r>
        </w:p>
      </w:sdtContent>
    </w:sdt>
    <w:p w:rsidR="004813CE" w:rsidRDefault="004813CE" w:rsidP="004813CE">
      <w:pPr>
        <w:pStyle w:val="a5"/>
        <w:rPr>
          <w:lang w:eastAsia="zh-CN"/>
        </w:rPr>
      </w:pPr>
      <w:r w:rsidRPr="002218ED">
        <w:rPr>
          <w:rFonts w:ascii="立夏手写体" w:eastAsia="立夏手写体" w:hAnsi="Helvetica" w:cs="Helvetica"/>
          <w:noProof/>
          <w:color w:val="333333"/>
          <w:sz w:val="28"/>
          <w:szCs w:val="21"/>
          <w:shd w:val="clear" w:color="auto" w:fill="FFFFFF"/>
          <w:lang w:eastAsia="zh-CN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D2805A" wp14:editId="4992FAA6">
                <wp:simplePos x="0" y="0"/>
                <wp:positionH relativeFrom="margin">
                  <wp:posOffset>4552950</wp:posOffset>
                </wp:positionH>
                <wp:positionV relativeFrom="paragraph">
                  <wp:posOffset>-490855</wp:posOffset>
                </wp:positionV>
                <wp:extent cx="1800225" cy="6248400"/>
                <wp:effectExtent l="0" t="0" r="28575" b="19050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3CE" w:rsidRPr="002218ED" w:rsidRDefault="004813CE" w:rsidP="004813CE">
                            <w:pPr>
                              <w:rPr>
                                <w:rFonts w:ascii="立夏手写体" w:eastAsia="立夏手写体" w:hAnsi="Helvetica" w:cs="Helvetica"/>
                                <w:color w:val="333333"/>
                                <w:sz w:val="36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 w:rsidRPr="002218ED">
                              <w:rPr>
                                <w:rFonts w:ascii="立夏手写体" w:eastAsia="立夏手写体" w:hAnsi="Helvetica" w:cs="Helvetica" w:hint="eastAsia"/>
                                <w:color w:val="333333"/>
                                <w:sz w:val="36"/>
                                <w:szCs w:val="21"/>
                                <w:shd w:val="clear" w:color="auto" w:fill="FFFFFF"/>
                                <w:lang w:eastAsia="zh-CN"/>
                              </w:rPr>
                              <w:t>剧情简介：</w:t>
                            </w:r>
                          </w:p>
                          <w:p w:rsidR="004813CE" w:rsidRPr="004813CE" w:rsidRDefault="004813CE" w:rsidP="004813CE">
                            <w:pPr>
                              <w:ind w:firstLineChars="200" w:firstLine="469"/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《</w:t>
                            </w:r>
                            <w:proofErr w:type="spellStart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宇宙时空之旅</w:t>
                            </w:r>
                            <w:proofErr w:type="spellEnd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》（COSMOS：A SPACETIME ODYSSEY）是一部花费重金打造的科普巨制，由福斯广播公司（FOX）和国家地理频道（NGC）于2014年3月开始陆续在全球播出。该系列共十三集，由著名天文物理学家尼尔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德葛拉斯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·</w:t>
                            </w:r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泰森主持。《宇宙时空之旅》以新发明的科学叙事模式揭露宇宙的壮丽，并重新改造原始系列中备受赞誉的元素，包括宇宙日历和想象力之船，带领观众以</w:t>
                            </w:r>
                            <w:proofErr w:type="gramStart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最</w:t>
                            </w:r>
                            <w:proofErr w:type="gramEnd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宏观和</w:t>
                            </w:r>
                            <w:proofErr w:type="gramStart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最</w:t>
                            </w:r>
                            <w:proofErr w:type="gramEnd"/>
                            <w:r w:rsidRPr="004813CE">
                              <w:rPr>
                                <w:rFonts w:ascii="立夏手写体" w:eastAsia="立夏手写体" w:hAnsi="Helvetica" w:cs="Helvetica"/>
                                <w:color w:val="333333"/>
                                <w:sz w:val="24"/>
                                <w:szCs w:val="21"/>
                                <w:shd w:val="clear" w:color="auto" w:fill="FFFFFF"/>
                                <w:lang w:eastAsia="zh-CN"/>
                              </w:rPr>
                              <w:t>微观的角度来审视宇宙。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805A" id="_x0000_s1031" type="#_x0000_t202" style="position:absolute;margin-left:358.5pt;margin-top:-38.65pt;width:141.75pt;height:49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">
                <v:textbox>
                  <w:txbxContent>
                    <w:p w:rsidR="004813CE" w:rsidRPr="002218ED" w:rsidRDefault="004813CE" w:rsidP="004813CE">
                      <w:pPr>
                        <w:rPr>
                          <w:rFonts w:ascii="立夏手写体" w:eastAsia="立夏手写体" w:hAnsi="Helvetica" w:cs="Helvetica"/>
                          <w:color w:val="333333"/>
                          <w:sz w:val="36"/>
                          <w:szCs w:val="21"/>
                          <w:shd w:val="clear" w:color="auto" w:fill="FFFFFF"/>
                          <w:lang w:eastAsia="zh-CN"/>
                        </w:rPr>
                      </w:pPr>
                      <w:r w:rsidRPr="002218ED">
                        <w:rPr>
                          <w:rFonts w:ascii="立夏手写体" w:eastAsia="立夏手写体" w:hAnsi="Helvetica" w:cs="Helvetica" w:hint="eastAsia"/>
                          <w:color w:val="333333"/>
                          <w:sz w:val="36"/>
                          <w:szCs w:val="21"/>
                          <w:shd w:val="clear" w:color="auto" w:fill="FFFFFF"/>
                          <w:lang w:eastAsia="zh-CN"/>
                        </w:rPr>
                        <w:t>剧情简介：</w:t>
                      </w:r>
                    </w:p>
                    <w:p w:rsidR="004813CE" w:rsidRPr="004813CE" w:rsidRDefault="004813CE" w:rsidP="004813CE">
                      <w:pPr>
                        <w:ind w:firstLineChars="200" w:firstLine="469"/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</w:pP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《</w:t>
                      </w:r>
                      <w:proofErr w:type="spellStart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宇宙时空之旅</w:t>
                      </w:r>
                      <w:proofErr w:type="spellEnd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》（COSMOS：A SPACETIME ODYSSEY）是一部花费重金打造的科普巨制，由福斯广播公司（FOX）和国家地理频道（NGC）于2014年3月开始陆续在全球播出。该系列共十三集，由著名天文物理学家尼尔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德葛拉斯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·</w:t>
                      </w:r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泰森主持。《宇宙时空之旅》以新发明的科学叙事模式揭露宇宙的壮丽，并重新改造原始系列中备受赞誉的元素，包括宇宙日历和想象力之船，带领观众以</w:t>
                      </w:r>
                      <w:proofErr w:type="gramStart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最</w:t>
                      </w:r>
                      <w:proofErr w:type="gramEnd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宏观和</w:t>
                      </w:r>
                      <w:proofErr w:type="gramStart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最</w:t>
                      </w:r>
                      <w:proofErr w:type="gramEnd"/>
                      <w:r w:rsidRPr="004813CE">
                        <w:rPr>
                          <w:rFonts w:ascii="立夏手写体" w:eastAsia="立夏手写体" w:hAnsi="Helvetica" w:cs="Helvetica"/>
                          <w:color w:val="333333"/>
                          <w:sz w:val="24"/>
                          <w:szCs w:val="21"/>
                          <w:shd w:val="clear" w:color="auto" w:fill="FFFFFF"/>
                          <w:lang w:eastAsia="zh-CN"/>
                        </w:rPr>
                        <w:t>微观的角度来审视宇宙。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82880" distR="182880" simplePos="0" relativeHeight="251686912" behindDoc="0" locked="0" layoutInCell="1" allowOverlap="1" wp14:anchorId="26A6992F" wp14:editId="604F629C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5141595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453390</wp:posOffset>
                    </wp:positionV>
                  </mc:Fallback>
                </mc:AlternateContent>
                <wp:extent cx="1980565" cy="9783445"/>
                <wp:effectExtent l="0" t="0" r="635" b="4445"/>
                <wp:wrapSquare wrapText="bothSides"/>
                <wp:docPr id="2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9783445"/>
                          <a:chOff x="0" y="0"/>
                          <a:chExt cx="20485" cy="91212"/>
                        </a:xfrm>
                      </wpg:grpSpPr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"/>
                            <a:ext cx="20485" cy="28232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" cy="6297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32000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>
            <w:pict>
              <v:group w14:anchorId="2292A314" id="Group 7" o:spid="_x0000_s1026" style="position:absolute;left:0;text-align:left;margin-left:0;margin-top:0;width:155.95pt;height:770.35pt;z-index:251686912;mso-width-percent:320;mso-height-percent:1050;mso-left-percent:720;mso-top-percent:-25;mso-wrap-distance-left:14.4pt;mso-wrap-distance-right:14.4pt;mso-position-horizontal-relative:margin;mso-position-vertical-relative:margin;mso-width-percent:320;mso-height-percent:1050;mso-left-percent:720;mso-top-percent:-25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">
                <v:rect id="Rectangle 18" o:spid="_x0000_s1027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4Y8QA&#10;AADbAAAADwAAAGRycy9kb3ducmV2LnhtbESPQWvCQBSE74L/YXlCb7qJUBuiq6hQGg891PoDntln&#10;Et19G7Jbjf31XUHocZiZb5jFqrdGXKnzjWMF6SQBQVw63XCl4PD9Ps5A+ICs0TgmBXfysFoOBwvM&#10;tbvxF133oRIRwj5HBXUIbS6lL2uy6CeuJY7eyXUWQ5RdJXWHtwi3Rk6TZCYtNhwXamxpW1N52f9Y&#10;BZvs/vm6S35NOL4V/eajMOemSJV6GfXrOYhAffgPP9uFVjBN4fE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4+GPEAAAA2wAAAA8AAAAAAAAAAAAAAAAAmAIAAGRycy9k&#10;b3ducmV2LnhtbFBLBQYAAAAABAAEAPUAAACJAwAAAAA=&#10;" fillcolor="#1f497d" stroked="f"/>
                <v:rect id="Rectangle 17" o:spid="_x0000_s1028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8GsAA&#10;AADbAAAADwAAAGRycy9kb3ducmV2LnhtbESPQYvCMBSE78L+h/AWvIimVlm021RWRfCqq/dn82zL&#10;Ni/dJmr990YQPA4z8w2TLjpTiyu1rrKsYDyKQBDnVldcKDj8boYzEM4ja6wtk4I7OVhkH70UE21v&#10;vKPr3hciQNglqKD0vkmkdHlJBt3INsTBO9vWoA+yLaRu8RbgppZxFH1JgxWHhRIbWpWU/+0vRsHU&#10;zJY858365LujzO2E/okGSvU/u59vEJ46/w6/2lutII7h+SX8AJ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A8GsAAAADbAAAADwAAAAAAAAAAAAAAAACYAgAAZHJzL2Rvd25y&#10;ZXYueG1sUEsFBgAAAAAEAAQA9QAAAIUDAAAAAA==&#10;" fillcolor="black [3213]" stroked="f"/>
                <w10:wrap type="square" anchorx="margin" anchory="margin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86DFE6" wp14:editId="3148639B">
                <wp:simplePos x="0" y="0"/>
                <wp:positionH relativeFrom="column">
                  <wp:posOffset>4456430</wp:posOffset>
                </wp:positionH>
                <wp:positionV relativeFrom="paragraph">
                  <wp:posOffset>5839460</wp:posOffset>
                </wp:positionV>
                <wp:extent cx="1980565" cy="3028315"/>
                <wp:effectExtent l="0" t="0" r="635" b="635"/>
                <wp:wrapNone/>
                <wp:docPr id="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3028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41F78" id="Rectangle 18" o:spid="_x0000_s1026" style="position:absolute;left:0;text-align:left;margin-left:350.9pt;margin-top:459.8pt;width:155.95pt;height:23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" fillcolor="#d1282e [3215]" stroked="f"/>
            </w:pict>
          </mc:Fallback>
        </mc:AlternateContent>
      </w:r>
      <w:r>
        <w:rPr>
          <w:lang w:eastAsia="zh-CN"/>
        </w:rPr>
        <w:t xml:space="preserve"> </w:t>
      </w:r>
      <w:sdt>
        <w:sdtPr>
          <w:rPr>
            <w:rFonts w:ascii="立夏手写体" w:eastAsia="立夏手写体" w:hint="eastAsia"/>
            <w:b/>
            <w:lang w:eastAsia="zh-CN"/>
          </w:rPr>
          <w:id w:val="1558908335"/>
          <w:placeholder>
            <w:docPart w:val="68344D8FE59D4917AFCBCC50AF05D480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>
          <w:rPr>
            <w:b w:val="0"/>
          </w:rPr>
        </w:sdtEndPr>
        <w:sdtContent>
          <w:r>
            <w:rPr>
              <w:rFonts w:ascii="立夏手写体" w:eastAsia="立夏手写体" w:hint="eastAsia"/>
              <w:b/>
              <w:lang w:eastAsia="zh-CN"/>
            </w:rPr>
            <w:t>第</w:t>
          </w:r>
          <w:r>
            <w:rPr>
              <w:rFonts w:ascii="立夏手写体" w:eastAsia="立夏手写体" w:hint="eastAsia"/>
              <w:b/>
              <w:lang w:eastAsia="zh-CN"/>
            </w:rPr>
            <w:t>九</w:t>
          </w:r>
          <w:r>
            <w:rPr>
              <w:rFonts w:ascii="立夏手写体" w:eastAsia="立夏手写体" w:hint="eastAsia"/>
              <w:b/>
              <w:lang w:eastAsia="zh-CN"/>
            </w:rPr>
            <w:t>~</w:t>
          </w:r>
          <w:r>
            <w:rPr>
              <w:rFonts w:ascii="立夏手写体" w:eastAsia="立夏手写体" w:hint="eastAsia"/>
              <w:b/>
              <w:lang w:eastAsia="zh-CN"/>
            </w:rPr>
            <w:t>十二</w:t>
          </w:r>
          <w:r>
            <w:rPr>
              <w:rFonts w:ascii="立夏手写体" w:eastAsia="立夏手写体" w:hint="eastAsia"/>
              <w:b/>
              <w:lang w:eastAsia="zh-CN"/>
            </w:rPr>
            <w:t xml:space="preserve"> 课时：</w:t>
          </w:r>
          <w:r>
            <w:rPr>
              <w:rFonts w:ascii="立夏手写体" w:eastAsia="立夏手写体" w:hint="eastAsia"/>
              <w:b/>
              <w:lang w:eastAsia="zh-CN"/>
            </w:rPr>
            <w:t>国家地理</w:t>
          </w:r>
          <w:r>
            <w:rPr>
              <w:rFonts w:ascii="立夏手写体" w:eastAsia="立夏手写体"/>
              <w:b/>
              <w:lang w:eastAsia="zh-CN"/>
            </w:rPr>
            <w:t>：</w:t>
          </w:r>
          <w:r>
            <w:rPr>
              <w:rFonts w:ascii="立夏手写体" w:eastAsia="立夏手写体" w:hint="eastAsia"/>
              <w:b/>
              <w:lang w:eastAsia="zh-CN"/>
            </w:rPr>
            <w:t>宇宙</w:t>
          </w:r>
          <w:r>
            <w:rPr>
              <w:rFonts w:ascii="立夏手写体" w:eastAsia="立夏手写体"/>
              <w:b/>
              <w:lang w:eastAsia="zh-CN"/>
            </w:rPr>
            <w:t>之旅</w:t>
          </w:r>
        </w:sdtContent>
      </w:sdt>
    </w:p>
    <w:p w:rsidR="004813CE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Verdana" w:hAnsi="Verdana"/>
          <w:color w:val="183778"/>
          <w:sz w:val="20"/>
          <w:szCs w:val="18"/>
        </w:rPr>
      </w:pP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</w:rPr>
        <w:t>一</w:t>
      </w:r>
      <w:r w:rsidRPr="00CB69D2">
        <w:rPr>
          <w:rFonts w:ascii="立夏手写体" w:eastAsia="立夏手写体" w:hAnsi="Helvetica" w:cs="Helvetica"/>
          <w:b/>
          <w:color w:val="333333"/>
          <w:sz w:val="32"/>
          <w:szCs w:val="21"/>
          <w:shd w:val="clear" w:color="auto" w:fill="FFFFFF"/>
        </w:rPr>
        <w:t>、</w:t>
      </w: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</w:rPr>
        <w:t>基本资料</w:t>
      </w:r>
      <w:r w:rsidRPr="002218ED">
        <w:rPr>
          <w:rFonts w:ascii="立夏手写体" w:eastAsia="立夏手写体" w:hAnsi="Helvetica" w:cs="Helvetica" w:hint="eastAsia"/>
          <w:color w:val="333333"/>
          <w:sz w:val="28"/>
          <w:szCs w:val="21"/>
        </w:rPr>
        <w:br/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t>【译　　名】 国家地理：</w:t>
      </w:r>
      <w:r w:rsidRPr="004813CE">
        <w:rPr>
          <w:rFonts w:ascii="立夏手写体" w:eastAsia="立夏手写体" w:hAnsi="Helvetica" w:cs="Helvetica"/>
          <w:b/>
          <w:bCs/>
          <w:color w:val="333333"/>
          <w:sz w:val="28"/>
        </w:rPr>
        <w:t>宇宙之旅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【片　　名】 National Geographic - Journey To The Edge Of The Universe</w:t>
      </w:r>
      <w:r w:rsidRPr="004813CE">
        <w:rPr>
          <w:rFonts w:ascii="立夏手写体" w:eastAsia="立夏手写体" w:hAnsi="Helvetica" w:cs="Helvetica"/>
          <w:color w:val="333333"/>
          <w:sz w:val="28"/>
        </w:rPr>
        <w:t> 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【地　　区】 美国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【发行时间】 2008年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【资源格式】</w:t>
      </w:r>
      <w:r w:rsidRPr="004813CE">
        <w:rPr>
          <w:rFonts w:ascii="立夏手写体" w:eastAsia="立夏手写体" w:hAnsi="Helvetica" w:cs="Helvetica"/>
          <w:color w:val="333333"/>
          <w:sz w:val="28"/>
        </w:rPr>
        <w:t> 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t>BD-RMVB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【影片大小】 1.36 G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【视频尺寸】 1280*720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【影片时长】 90分钟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【语　　言】 英语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br/>
        <w:t>【字幕语言】 中英字幕</w:t>
      </w:r>
      <w:r w:rsidRPr="004813CE">
        <w:rPr>
          <w:rFonts w:ascii="立夏手写体" w:eastAsia="立夏手写体" w:hAnsi="Helvetica" w:cs="Helvetica"/>
          <w:color w:val="333333"/>
          <w:sz w:val="28"/>
          <w:szCs w:val="21"/>
          <w:shd w:val="clear" w:color="auto" w:fill="FFFFFF"/>
        </w:rPr>
        <w:t> </w:t>
      </w:r>
      <w:bookmarkStart w:id="0" w:name="_GoBack"/>
      <w:bookmarkEnd w:id="0"/>
    </w:p>
    <w:p w:rsidR="004813CE" w:rsidRPr="00CB69D2" w:rsidRDefault="004813CE" w:rsidP="004813CE">
      <w:pPr>
        <w:rPr>
          <w:rFonts w:ascii="立夏手写体" w:eastAsia="立夏手写体" w:hAnsi="Helvetica" w:cs="Helvetica"/>
          <w:b/>
          <w:color w:val="333333"/>
          <w:sz w:val="32"/>
          <w:szCs w:val="21"/>
          <w:shd w:val="clear" w:color="auto" w:fill="FFFFFF"/>
          <w:lang w:eastAsia="zh-CN"/>
        </w:rPr>
      </w:pPr>
      <w:r w:rsidRPr="00CB69D2">
        <w:rPr>
          <w:rFonts w:ascii="立夏手写体" w:eastAsia="立夏手写体" w:hAnsi="Helvetica" w:cs="Helvetica" w:hint="eastAsia"/>
          <w:b/>
          <w:color w:val="333333"/>
          <w:sz w:val="32"/>
          <w:szCs w:val="21"/>
          <w:shd w:val="clear" w:color="auto" w:fill="FFFFFF"/>
          <w:lang w:eastAsia="zh-CN"/>
        </w:rPr>
        <w:t>二、观看指南</w:t>
      </w:r>
    </w:p>
    <w:p w:rsidR="00A8102C" w:rsidRPr="004813CE" w:rsidRDefault="004813CE" w:rsidP="004813CE">
      <w:pPr>
        <w:pStyle w:val="af5"/>
        <w:shd w:val="clear" w:color="auto" w:fill="FFFFFF"/>
        <w:spacing w:before="75" w:beforeAutospacing="0" w:after="75" w:afterAutospacing="0"/>
        <w:ind w:left="180" w:right="180"/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</w:pPr>
      <w:r w:rsidRPr="002218ED">
        <w:rPr>
          <w:rStyle w:val="apple-converted-space"/>
          <w:rFonts w:ascii="立夏手写体" w:eastAsia="立夏手写体" w:hAnsi="Helvetica" w:cs="Helvetica" w:hint="eastAsia"/>
          <w:color w:val="333333"/>
          <w:szCs w:val="21"/>
          <w:shd w:val="clear" w:color="auto" w:fill="FFFFFF"/>
        </w:rPr>
        <w:t> </w:t>
      </w:r>
      <w:r>
        <w:rPr>
          <w:rStyle w:val="apple-converted-space"/>
          <w:rFonts w:ascii="立夏手写体" w:eastAsia="立夏手写体" w:hAnsi="Helvetica" w:cs="Helvetica"/>
          <w:color w:val="333333"/>
          <w:szCs w:val="21"/>
          <w:shd w:val="clear" w:color="auto" w:fill="FFFFFF"/>
        </w:rPr>
        <w:t xml:space="preserve">   </w:t>
      </w:r>
      <w:r w:rsidRPr="004813CE">
        <w:t xml:space="preserve"> </w:t>
      </w:r>
      <w:r>
        <w:rPr>
          <w:rStyle w:val="apple-converted-space"/>
          <w:rFonts w:ascii="Tahoma" w:hAnsi="Tahoma" w:cs="Tahoma"/>
          <w:color w:val="444444"/>
          <w:sz w:val="21"/>
          <w:szCs w:val="21"/>
          <w:shd w:val="clear" w:color="auto" w:fill="FFFFFF"/>
        </w:rPr>
        <w:t> 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如果我们能够前往宇宙的边缘，我们会看见什么? 是什么力量凝聚了宇宙，现在有什么力量导致宇宙的最终毁灭? 国家地理频道新推出四个特別节目，将带领观众进行跨越宇宙的史诗之旅，详细观察恒星如何诞生、宇宙的终极命运、其他行星上的生命、以及</w:t>
      </w:r>
      <w:proofErr w:type="gramStart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最</w:t>
      </w:r>
      <w:proofErr w:type="gramEnd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神祕也最骇人的现象：黑洞。这一系列特別节目利用精心设计的电脑合成影像，有效地说明地球之外的环境。宇宙会被彻底撕碎到只剩下最小的基本粒子吗？或者全部的恒星将逐渐熄灭，只剩下冰冷而且无生命的宇宙？</w:t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br/>
      </w:r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br/>
        <w:t xml:space="preserve">　　超越尼尔阿</w:t>
      </w:r>
      <w:proofErr w:type="gramStart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姆</w:t>
      </w:r>
      <w:proofErr w:type="gramEnd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斯壮(Neil Armstrong)遗留在月球的足迹，本节目飞过明亮的金星前往水星。几乎完全由</w:t>
      </w:r>
      <w:proofErr w:type="gramStart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铁构成</w:t>
      </w:r>
      <w:proofErr w:type="gramEnd"/>
      <w:r w:rsidRPr="004813CE">
        <w:rPr>
          <w:rFonts w:ascii="立夏手写体" w:eastAsia="立夏手写体" w:hAnsi="Helvetica" w:cs="Helvetica"/>
          <w:color w:val="333333"/>
          <w:szCs w:val="21"/>
          <w:shd w:val="clear" w:color="auto" w:fill="FFFFFF"/>
        </w:rPr>
        <w:t>的水星，或许是一较大行星的残余。火星是个充斥极端事物的行星：有龙卷风、火山，还有地球上前所未见的峡谷。木星上永久存在的红色风暴有地球的三倍大，而且已经持续成千上万年。土星的卫星泰坦，拥有类似地球的地形，但是泰坦星上的河流、湖泊和海洋，并不是由水构成，而是液态甲烷。那里会存在生命吗？节目中将带领观众前往宇宙深处，进行一场终极太空之旅。</w:t>
      </w:r>
    </w:p>
    <w:sectPr w:rsidR="00A8102C" w:rsidRPr="004813CE" w:rsidSect="004C25F8">
      <w:footerReference w:type="default" r:id="rId11"/>
      <w:pgSz w:w="11907" w:h="16839" w:code="9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6B7" w:rsidRDefault="008A36B7">
      <w:pPr>
        <w:spacing w:after="0" w:line="240" w:lineRule="auto"/>
      </w:pPr>
      <w:r>
        <w:separator/>
      </w:r>
    </w:p>
  </w:endnote>
  <w:endnote w:type="continuationSeparator" w:id="0">
    <w:p w:rsidR="008A36B7" w:rsidRDefault="008A3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立夏手写体"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12B" w:rsidRDefault="00EF67C7">
    <w:pPr>
      <w:pStyle w:val="af4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189345" cy="160655"/>
              <wp:effectExtent l="0" t="0" r="0" b="10795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934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12B" w:rsidRDefault="006B212B">
                          <w:pPr>
                            <w:pStyle w:val="a8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0;margin-top:0;width:487.35pt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" filled="f" stroked="f">
              <v:textbox style="mso-fit-shape-to-text:t" inset=",0,,0">
                <w:txbxContent>
                  <w:p w:rsidR="006B212B" w:rsidRDefault="006B212B">
                    <w:pPr>
                      <w:pStyle w:val="a8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6596380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9447530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12B" w:rsidRDefault="007D537E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 w:rsidR="000E1C51"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4813CE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3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" filled="f" stroked="f">
              <v:textbox style="layout-flow:vertical">
                <w:txbxContent>
                  <w:p w:rsidR="006B212B" w:rsidRDefault="007D537E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 w:rsidR="000E1C51">
                      <w:rPr>
                        <w:b/>
                        <w:bCs/>
                        <w:color w:val="000000" w:themeColor="text1"/>
                        <w:sz w:val="44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4813CE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3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03365" cy="9767570"/>
              <wp:effectExtent l="0" t="0" r="26035" b="23495"/>
              <wp:wrapNone/>
              <wp:docPr id="5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3365" cy="9767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5248752E" id="Rectangle 4" o:spid="_x0000_s1026" style="position:absolute;left:0;text-align:left;margin-left:0;margin-top:0;width:519.95pt;height:769.1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" filled="f" strokecolor="black [3213]">
              <w10:wrap anchorx="margin" anchory="margin"/>
            </v:rect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6967855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453390</wp:posOffset>
                  </wp:positionV>
                </mc:Fallback>
              </mc:AlternateContent>
              <wp:extent cx="123825" cy="6757670"/>
              <wp:effectExtent l="0" t="0" r="9525" b="5080"/>
              <wp:wrapNone/>
              <wp:docPr id="5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825" cy="675767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757C3ACF" id="Rectangle 8" o:spid="_x0000_s1026" style="position:absolute;left:0;text-align:left;margin-left:0;margin-top:0;width:9.75pt;height:532.1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" fillcolor="black [3213]" stroked="f">
              <w10:wrap anchorx="margin" anchory="margin"/>
            </v:rect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6967855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7210425</wp:posOffset>
                  </wp:positionV>
                </mc:Fallback>
              </mc:AlternateContent>
              <wp:extent cx="123825" cy="3029585"/>
              <wp:effectExtent l="0" t="0" r="9525" b="0"/>
              <wp:wrapNone/>
              <wp:docPr id="5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825" cy="30295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2E9AEB5D" id="Rectangle 9" o:spid="_x0000_s1026" style="position:absolute;left:0;text-align:left;margin-left:0;margin-top:0;width:9.75pt;height:238.55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6B7" w:rsidRDefault="008A36B7">
      <w:pPr>
        <w:spacing w:after="0" w:line="240" w:lineRule="auto"/>
      </w:pPr>
      <w:r>
        <w:separator/>
      </w:r>
    </w:p>
  </w:footnote>
  <w:footnote w:type="continuationSeparator" w:id="0">
    <w:p w:rsidR="008A36B7" w:rsidRDefault="008A3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4C"/>
    <w:rsid w:val="000C3CD8"/>
    <w:rsid w:val="000C7971"/>
    <w:rsid w:val="000D2D42"/>
    <w:rsid w:val="000E1C51"/>
    <w:rsid w:val="001007C3"/>
    <w:rsid w:val="00163B80"/>
    <w:rsid w:val="002218ED"/>
    <w:rsid w:val="00274F62"/>
    <w:rsid w:val="00280F4B"/>
    <w:rsid w:val="002B2691"/>
    <w:rsid w:val="002C4ADF"/>
    <w:rsid w:val="003621F9"/>
    <w:rsid w:val="003F7F1C"/>
    <w:rsid w:val="004178BB"/>
    <w:rsid w:val="004813CE"/>
    <w:rsid w:val="004C25F8"/>
    <w:rsid w:val="004E491D"/>
    <w:rsid w:val="006B212B"/>
    <w:rsid w:val="006E04AB"/>
    <w:rsid w:val="006F1C5A"/>
    <w:rsid w:val="00762505"/>
    <w:rsid w:val="007A6DE9"/>
    <w:rsid w:val="007D537E"/>
    <w:rsid w:val="00856EEF"/>
    <w:rsid w:val="008A36B7"/>
    <w:rsid w:val="008A6B3C"/>
    <w:rsid w:val="009924F6"/>
    <w:rsid w:val="009A6BC3"/>
    <w:rsid w:val="009B2F20"/>
    <w:rsid w:val="009B64B1"/>
    <w:rsid w:val="00A142B2"/>
    <w:rsid w:val="00A228EC"/>
    <w:rsid w:val="00A44018"/>
    <w:rsid w:val="00A66DC3"/>
    <w:rsid w:val="00A8102C"/>
    <w:rsid w:val="00AE2DEC"/>
    <w:rsid w:val="00B55925"/>
    <w:rsid w:val="00C105E4"/>
    <w:rsid w:val="00CA6740"/>
    <w:rsid w:val="00CB69D2"/>
    <w:rsid w:val="00D1394C"/>
    <w:rsid w:val="00DC233D"/>
    <w:rsid w:val="00DC49D2"/>
    <w:rsid w:val="00EF5687"/>
    <w:rsid w:val="00EF67C7"/>
    <w:rsid w:val="00F23B7F"/>
    <w:rsid w:val="00F94EE1"/>
    <w:rsid w:val="00FD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92B45F-00EA-4EC2-970B-23F0250F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88" w:lineRule="auto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5Char">
    <w:name w:val="标题 5 Char"/>
    <w:basedOn w:val="a0"/>
    <w:link w:val="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6Char">
    <w:name w:val="标题 6 Char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Char">
    <w:name w:val="标题 Char"/>
    <w:basedOn w:val="a0"/>
    <w:link w:val="a4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a5">
    <w:name w:val="Subtitle"/>
    <w:basedOn w:val="a"/>
    <w:next w:val="a"/>
    <w:link w:val="Char0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Char0">
    <w:name w:val="副标题 Char"/>
    <w:basedOn w:val="a0"/>
    <w:link w:val="a5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Emphasis"/>
    <w:basedOn w:val="a0"/>
    <w:uiPriority w:val="20"/>
    <w:qFormat/>
    <w:rPr>
      <w:i/>
      <w:iCs/>
    </w:rPr>
  </w:style>
  <w:style w:type="paragraph" w:styleId="a8">
    <w:name w:val="No Spacing"/>
    <w:link w:val="Char1"/>
    <w:uiPriority w:val="1"/>
    <w:qFormat/>
    <w:pPr>
      <w:spacing w:after="0" w:line="240" w:lineRule="auto"/>
    </w:pPr>
  </w:style>
  <w:style w:type="character" w:customStyle="1" w:styleId="Char1">
    <w:name w:val="无间隔 Char"/>
    <w:basedOn w:val="a0"/>
    <w:link w:val="a8"/>
    <w:uiPriority w:val="1"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har2">
    <w:name w:val="引用 Char"/>
    <w:basedOn w:val="a0"/>
    <w:link w:val="aa"/>
    <w:uiPriority w:val="29"/>
    <w:rPr>
      <w:i/>
      <w:iCs/>
      <w:color w:val="7A7A7A" w:themeColor="accent1"/>
      <w:sz w:val="28"/>
    </w:rPr>
  </w:style>
  <w:style w:type="paragraph" w:styleId="ab">
    <w:name w:val="Intense Quote"/>
    <w:basedOn w:val="a"/>
    <w:next w:val="a"/>
    <w:link w:val="Char3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har3">
    <w:name w:val="明显引用 Char"/>
    <w:basedOn w:val="a0"/>
    <w:link w:val="ab"/>
    <w:uiPriority w:val="30"/>
    <w:rPr>
      <w:b/>
      <w:bCs/>
      <w:i/>
      <w:iCs/>
      <w:color w:val="7F7F7F" w:themeColor="text1" w:themeTint="80"/>
      <w:sz w:val="26"/>
    </w:rPr>
  </w:style>
  <w:style w:type="character" w:styleId="ac">
    <w:name w:val="Subtle Emphasis"/>
    <w:basedOn w:val="a0"/>
    <w:uiPriority w:val="19"/>
    <w:qFormat/>
    <w:rPr>
      <w:i/>
      <w:iCs/>
      <w:color w:val="7A7A7A" w:themeColor="accent1"/>
    </w:rPr>
  </w:style>
  <w:style w:type="character" w:styleId="ad">
    <w:name w:val="Intense Emphasis"/>
    <w:basedOn w:val="a0"/>
    <w:uiPriority w:val="21"/>
    <w:qFormat/>
    <w:rPr>
      <w:b/>
      <w:bCs/>
      <w:i/>
      <w:iCs/>
      <w:color w:val="D1282E" w:themeColor="text2"/>
    </w:rPr>
  </w:style>
  <w:style w:type="character" w:styleId="ae">
    <w:name w:val="Subtle Reference"/>
    <w:basedOn w:val="a0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af">
    <w:name w:val="Intense Reference"/>
    <w:basedOn w:val="a0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af0">
    <w:name w:val="Book Title"/>
    <w:basedOn w:val="a0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批注框文本 Char"/>
    <w:basedOn w:val="a0"/>
    <w:link w:val="af1"/>
    <w:uiPriority w:val="99"/>
    <w:semiHidden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rPr>
      <w:color w:val="808080"/>
    </w:rPr>
  </w:style>
  <w:style w:type="paragraph" w:styleId="af3">
    <w:name w:val="header"/>
    <w:basedOn w:val="a"/>
    <w:link w:val="Char5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Char5">
    <w:name w:val="页眉 Char"/>
    <w:basedOn w:val="a0"/>
    <w:link w:val="af3"/>
    <w:uiPriority w:val="99"/>
    <w:rPr>
      <w:lang w:eastAsia="ja-JP"/>
    </w:rPr>
  </w:style>
  <w:style w:type="paragraph" w:styleId="af4">
    <w:name w:val="footer"/>
    <w:basedOn w:val="a"/>
    <w:link w:val="Char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6">
    <w:name w:val="页脚 Char"/>
    <w:basedOn w:val="a0"/>
    <w:link w:val="af4"/>
    <w:uiPriority w:val="99"/>
  </w:style>
  <w:style w:type="character" w:customStyle="1" w:styleId="apple-converted-space">
    <w:name w:val="apple-converted-space"/>
    <w:basedOn w:val="a0"/>
    <w:rsid w:val="002218ED"/>
  </w:style>
  <w:style w:type="paragraph" w:styleId="af5">
    <w:name w:val="Normal (Web)"/>
    <w:basedOn w:val="a"/>
    <w:uiPriority w:val="99"/>
    <w:unhideWhenUsed/>
    <w:rsid w:val="004813C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25253;&#21578;&#65288;&#22522;&#26412;&#35774;&#35745;&#6528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9A8A31E177042A48E8DBDE05836C98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A20F8BB-AF8E-4407-808B-8CA0715231FA}"/>
      </w:docPartPr>
      <w:docPartBody>
        <w:p w:rsidR="000E6EF0" w:rsidRDefault="00071E85">
          <w:pPr>
            <w:pStyle w:val="39A8A31E177042A48E8DBDE05836C980"/>
          </w:pPr>
          <w:r w:rsidRPr="00DC233D">
            <w:rPr>
              <w:rFonts w:ascii="宋体" w:eastAsia="宋体" w:hAnsi="宋体"/>
              <w:b/>
            </w:rPr>
            <w:t>[</w:t>
          </w:r>
          <w:r w:rsidRPr="00DC233D">
            <w:rPr>
              <w:rFonts w:ascii="宋体" w:eastAsia="宋体" w:hAnsi="宋体" w:hint="eastAsia"/>
              <w:b/>
            </w:rPr>
            <w:t>键入文档标题</w:t>
          </w:r>
          <w:r w:rsidRPr="00DC233D">
            <w:rPr>
              <w:rFonts w:ascii="宋体" w:eastAsia="宋体" w:hAnsi="宋体"/>
              <w:b/>
            </w:rPr>
            <w:t>]</w:t>
          </w:r>
        </w:p>
      </w:docPartBody>
    </w:docPart>
    <w:docPart>
      <w:docPartPr>
        <w:name w:val="82D746586B14489BA064CD9278BD147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C5E4686-30CF-4BBE-9F28-02CC8E0C5998}"/>
      </w:docPartPr>
      <w:docPartBody>
        <w:p w:rsidR="000E6EF0" w:rsidRDefault="00071E85">
          <w:pPr>
            <w:pStyle w:val="82D746586B14489BA064CD9278BD147E"/>
          </w:pPr>
          <w:r w:rsidRPr="00DC233D">
            <w:rPr>
              <w:rStyle w:val="a3"/>
              <w:rFonts w:ascii="宋体" w:eastAsia="宋体" w:hAnsi="宋体"/>
              <w:b/>
              <w:color w:val="44546A" w:themeColor="text2"/>
            </w:rPr>
            <w:t>[</w:t>
          </w:r>
          <w:r w:rsidRPr="00DC233D">
            <w:rPr>
              <w:rFonts w:ascii="宋体" w:eastAsia="宋体" w:hAnsi="宋体" w:hint="eastAsia"/>
              <w:b/>
            </w:rPr>
            <w:t>键入文档副标题</w:t>
          </w:r>
          <w:r w:rsidRPr="00DC233D">
            <w:rPr>
              <w:rStyle w:val="a3"/>
              <w:rFonts w:ascii="宋体" w:eastAsia="宋体" w:hAnsi="宋体"/>
              <w:b/>
              <w:color w:val="44546A" w:themeColor="text2"/>
            </w:rPr>
            <w:t>]</w:t>
          </w:r>
        </w:p>
      </w:docPartBody>
    </w:docPart>
    <w:docPart>
      <w:docPartPr>
        <w:name w:val="64D5432CC3504E60B7ECF1F39145A0A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64A88A1-89EF-42C5-88A0-60E243687C6A}"/>
      </w:docPartPr>
      <w:docPartBody>
        <w:p w:rsidR="000E6EF0" w:rsidRDefault="00137157" w:rsidP="00137157">
          <w:pPr>
            <w:pStyle w:val="64D5432CC3504E60B7ECF1F39145A0A2"/>
          </w:pPr>
          <w:r w:rsidRPr="00DC233D">
            <w:rPr>
              <w:rFonts w:ascii="宋体" w:eastAsia="宋体" w:hAnsi="宋体"/>
              <w:b/>
              <w:sz w:val="56"/>
            </w:rPr>
            <w:t>[</w:t>
          </w:r>
          <w:r w:rsidRPr="00DC233D">
            <w:rPr>
              <w:rFonts w:ascii="宋体" w:eastAsia="宋体" w:hAnsi="宋体" w:hint="eastAsia"/>
              <w:b/>
              <w:sz w:val="56"/>
              <w:szCs w:val="56"/>
            </w:rPr>
            <w:t>键入文档标题</w:t>
          </w:r>
          <w:r w:rsidRPr="00DC233D">
            <w:rPr>
              <w:rFonts w:ascii="宋体" w:eastAsia="宋体" w:hAnsi="宋体"/>
              <w:b/>
              <w:sz w:val="56"/>
            </w:rPr>
            <w:t>]</w:t>
          </w:r>
        </w:p>
      </w:docPartBody>
    </w:docPart>
    <w:docPart>
      <w:docPartPr>
        <w:name w:val="D311AB3844B64251B939148A8806601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CCE63DA-BEB7-44CF-B08F-5E2B07B30E86}"/>
      </w:docPartPr>
      <w:docPartBody>
        <w:p w:rsidR="00000000" w:rsidRDefault="0038746A" w:rsidP="0038746A">
          <w:pPr>
            <w:pStyle w:val="D311AB3844B64251B939148A88066012"/>
          </w:pPr>
          <w:r w:rsidRPr="00DC233D">
            <w:rPr>
              <w:rFonts w:ascii="宋体" w:eastAsia="宋体" w:hAnsi="宋体"/>
              <w:b/>
            </w:rPr>
            <w:t>[</w:t>
          </w:r>
          <w:r w:rsidRPr="00DC233D">
            <w:rPr>
              <w:rFonts w:ascii="宋体" w:eastAsia="宋体" w:hAnsi="宋体" w:hint="eastAsia"/>
              <w:b/>
            </w:rPr>
            <w:t>键入文档标题</w:t>
          </w:r>
          <w:r w:rsidRPr="00DC233D">
            <w:rPr>
              <w:rFonts w:ascii="宋体" w:eastAsia="宋体" w:hAnsi="宋体"/>
              <w:b/>
            </w:rPr>
            <w:t>]</w:t>
          </w:r>
        </w:p>
      </w:docPartBody>
    </w:docPart>
    <w:docPart>
      <w:docPartPr>
        <w:name w:val="95233122DE47431F82BD7C72EB418D4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194C91F-7A81-4251-A32D-4E5399A0FD62}"/>
      </w:docPartPr>
      <w:docPartBody>
        <w:p w:rsidR="00000000" w:rsidRDefault="0038746A" w:rsidP="0038746A">
          <w:pPr>
            <w:pStyle w:val="95233122DE47431F82BD7C72EB418D4E"/>
          </w:pPr>
          <w:r w:rsidRPr="00DC233D">
            <w:rPr>
              <w:rStyle w:val="a3"/>
              <w:rFonts w:ascii="宋体" w:eastAsia="宋体" w:hAnsi="宋体"/>
              <w:b/>
              <w:color w:val="44546A" w:themeColor="text2"/>
            </w:rPr>
            <w:t>[</w:t>
          </w:r>
          <w:r w:rsidRPr="00DC233D">
            <w:rPr>
              <w:rFonts w:ascii="宋体" w:eastAsia="宋体" w:hAnsi="宋体" w:hint="eastAsia"/>
              <w:b/>
            </w:rPr>
            <w:t>键入文档副标题</w:t>
          </w:r>
          <w:r w:rsidRPr="00DC233D">
            <w:rPr>
              <w:rStyle w:val="a3"/>
              <w:rFonts w:ascii="宋体" w:eastAsia="宋体" w:hAnsi="宋体"/>
              <w:b/>
              <w:color w:val="44546A" w:themeColor="text2"/>
            </w:rPr>
            <w:t>]</w:t>
          </w:r>
        </w:p>
      </w:docPartBody>
    </w:docPart>
    <w:docPart>
      <w:docPartPr>
        <w:name w:val="8CD8651F1D5E48E7B069C2D93722D5B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2127313-F853-4CCC-8C12-7D96D4AA96D7}"/>
      </w:docPartPr>
      <w:docPartBody>
        <w:p w:rsidR="00000000" w:rsidRDefault="0038746A" w:rsidP="0038746A">
          <w:pPr>
            <w:pStyle w:val="8CD8651F1D5E48E7B069C2D93722D5B7"/>
          </w:pPr>
          <w:r w:rsidRPr="00DC233D">
            <w:rPr>
              <w:rFonts w:ascii="宋体" w:eastAsia="宋体" w:hAnsi="宋体"/>
              <w:b/>
            </w:rPr>
            <w:t>[</w:t>
          </w:r>
          <w:r w:rsidRPr="00DC233D">
            <w:rPr>
              <w:rFonts w:ascii="宋体" w:eastAsia="宋体" w:hAnsi="宋体" w:hint="eastAsia"/>
              <w:b/>
            </w:rPr>
            <w:t>键入文档标题</w:t>
          </w:r>
          <w:r w:rsidRPr="00DC233D">
            <w:rPr>
              <w:rFonts w:ascii="宋体" w:eastAsia="宋体" w:hAnsi="宋体"/>
              <w:b/>
            </w:rPr>
            <w:t>]</w:t>
          </w:r>
        </w:p>
      </w:docPartBody>
    </w:docPart>
    <w:docPart>
      <w:docPartPr>
        <w:name w:val="68344D8FE59D4917AFCBCC50AF05D48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2B9B8A-21FD-4C4B-BBB5-786F6B6BD166}"/>
      </w:docPartPr>
      <w:docPartBody>
        <w:p w:rsidR="00000000" w:rsidRDefault="0038746A" w:rsidP="0038746A">
          <w:pPr>
            <w:pStyle w:val="68344D8FE59D4917AFCBCC50AF05D480"/>
          </w:pPr>
          <w:r w:rsidRPr="00DC233D">
            <w:rPr>
              <w:rStyle w:val="a3"/>
              <w:rFonts w:ascii="宋体" w:eastAsia="宋体" w:hAnsi="宋体"/>
              <w:b/>
              <w:color w:val="44546A" w:themeColor="text2"/>
            </w:rPr>
            <w:t>[</w:t>
          </w:r>
          <w:r w:rsidRPr="00DC233D">
            <w:rPr>
              <w:rFonts w:ascii="宋体" w:eastAsia="宋体" w:hAnsi="宋体" w:hint="eastAsia"/>
              <w:b/>
            </w:rPr>
            <w:t>键入文档副标题</w:t>
          </w:r>
          <w:r w:rsidRPr="00DC233D">
            <w:rPr>
              <w:rStyle w:val="a3"/>
              <w:rFonts w:ascii="宋体" w:eastAsia="宋体" w:hAnsi="宋体"/>
              <w:b/>
              <w:color w:val="44546A" w:themeColor="text2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立夏手写体"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57"/>
    <w:rsid w:val="00071E85"/>
    <w:rsid w:val="000E6EF0"/>
    <w:rsid w:val="00137157"/>
    <w:rsid w:val="0038746A"/>
    <w:rsid w:val="00723D3B"/>
    <w:rsid w:val="00F1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 w:line="288" w:lineRule="auto"/>
      <w:jc w:val="left"/>
      <w:outlineLvl w:val="0"/>
    </w:pPr>
    <w:rPr>
      <w:rFonts w:asciiTheme="majorHAnsi" w:eastAsiaTheme="majorEastAsia" w:hAnsiTheme="majorHAnsi" w:cstheme="majorBidi"/>
      <w:bCs/>
      <w:caps/>
      <w:color w:val="5B9BD5" w:themeColor="accent1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widowControl/>
      <w:spacing w:before="200" w:line="288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widowControl/>
      <w:spacing w:before="60"/>
      <w:jc w:val="left"/>
      <w:outlineLvl w:val="2"/>
    </w:pPr>
    <w:rPr>
      <w:rFonts w:eastAsiaTheme="majorEastAsia" w:cstheme="majorBidi"/>
      <w:b/>
      <w:bCs/>
      <w:caps/>
      <w:color w:val="44546A" w:themeColor="text2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A8A31E177042A48E8DBDE05836C980">
    <w:name w:val="39A8A31E177042A48E8DBDE05836C980"/>
    <w:pPr>
      <w:widowControl w:val="0"/>
      <w:jc w:val="both"/>
    </w:pPr>
  </w:style>
  <w:style w:type="character" w:styleId="a3">
    <w:name w:val="Placeholder Text"/>
    <w:basedOn w:val="a0"/>
    <w:uiPriority w:val="99"/>
    <w:rsid w:val="0038746A"/>
    <w:rPr>
      <w:color w:val="808080"/>
    </w:rPr>
  </w:style>
  <w:style w:type="paragraph" w:customStyle="1" w:styleId="82D746586B14489BA064CD9278BD147E">
    <w:name w:val="82D746586B14489BA064CD9278BD147E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Cs/>
      <w:caps/>
      <w:color w:val="5B9BD5" w:themeColor="accent1"/>
      <w:kern w:val="0"/>
      <w:sz w:val="28"/>
      <w:szCs w:val="28"/>
      <w:lang w:eastAsia="en-US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character" w:customStyle="1" w:styleId="3Char">
    <w:name w:val="标题 3 Char"/>
    <w:basedOn w:val="a0"/>
    <w:link w:val="3"/>
    <w:uiPriority w:val="9"/>
    <w:rPr>
      <w:rFonts w:eastAsiaTheme="majorEastAsia" w:cstheme="majorBidi"/>
      <w:b/>
      <w:bCs/>
      <w:caps/>
      <w:color w:val="44546A" w:themeColor="text2"/>
      <w:kern w:val="0"/>
      <w:sz w:val="22"/>
      <w:lang w:eastAsia="en-US"/>
    </w:rPr>
  </w:style>
  <w:style w:type="paragraph" w:customStyle="1" w:styleId="0650CEB241B9447F95A0F07207D65B78">
    <w:name w:val="0650CEB241B9447F95A0F07207D65B78"/>
    <w:pPr>
      <w:widowControl w:val="0"/>
      <w:jc w:val="both"/>
    </w:pPr>
  </w:style>
  <w:style w:type="paragraph" w:customStyle="1" w:styleId="63DB690F615F44C4ADE90517FDFDB78B">
    <w:name w:val="63DB690F615F44C4ADE90517FDFDB78B"/>
    <w:pPr>
      <w:widowControl w:val="0"/>
      <w:jc w:val="both"/>
    </w:pPr>
  </w:style>
  <w:style w:type="paragraph" w:customStyle="1" w:styleId="9DA98B58493F433BAA710F4D6CFFC9A8">
    <w:name w:val="9DA98B58493F433BAA710F4D6CFFC9A8"/>
    <w:pPr>
      <w:widowControl w:val="0"/>
      <w:jc w:val="both"/>
    </w:pPr>
  </w:style>
  <w:style w:type="paragraph" w:customStyle="1" w:styleId="701812B6EFC74C2697746640582791D0">
    <w:name w:val="701812B6EFC74C2697746640582791D0"/>
    <w:pPr>
      <w:widowControl w:val="0"/>
      <w:jc w:val="both"/>
    </w:pPr>
  </w:style>
  <w:style w:type="paragraph" w:customStyle="1" w:styleId="C68E4C4FE1D04B60B082027DF0D40A42">
    <w:name w:val="C68E4C4FE1D04B60B082027DF0D40A42"/>
    <w:pPr>
      <w:widowControl w:val="0"/>
      <w:jc w:val="both"/>
    </w:pPr>
  </w:style>
  <w:style w:type="paragraph" w:customStyle="1" w:styleId="FD5DA1A2BB53401CB09722D15DF28843">
    <w:name w:val="FD5DA1A2BB53401CB09722D15DF28843"/>
    <w:pPr>
      <w:widowControl w:val="0"/>
      <w:jc w:val="both"/>
    </w:pPr>
  </w:style>
  <w:style w:type="paragraph" w:customStyle="1" w:styleId="64D5432CC3504E60B7ECF1F39145A0A2">
    <w:name w:val="64D5432CC3504E60B7ECF1F39145A0A2"/>
    <w:rsid w:val="00137157"/>
    <w:pPr>
      <w:widowControl w:val="0"/>
      <w:jc w:val="both"/>
    </w:pPr>
  </w:style>
  <w:style w:type="paragraph" w:customStyle="1" w:styleId="D311AB3844B64251B939148A88066012">
    <w:name w:val="D311AB3844B64251B939148A88066012"/>
    <w:rsid w:val="0038746A"/>
    <w:pPr>
      <w:widowControl w:val="0"/>
      <w:jc w:val="both"/>
    </w:pPr>
  </w:style>
  <w:style w:type="paragraph" w:customStyle="1" w:styleId="8B9D2715941D4E65AB644C2256A8D279">
    <w:name w:val="8B9D2715941D4E65AB644C2256A8D279"/>
    <w:rsid w:val="0038746A"/>
    <w:pPr>
      <w:widowControl w:val="0"/>
      <w:jc w:val="both"/>
    </w:pPr>
  </w:style>
  <w:style w:type="paragraph" w:customStyle="1" w:styleId="95233122DE47431F82BD7C72EB418D4E">
    <w:name w:val="95233122DE47431F82BD7C72EB418D4E"/>
    <w:rsid w:val="0038746A"/>
    <w:pPr>
      <w:widowControl w:val="0"/>
      <w:jc w:val="both"/>
    </w:pPr>
  </w:style>
  <w:style w:type="paragraph" w:customStyle="1" w:styleId="8CD8651F1D5E48E7B069C2D93722D5B7">
    <w:name w:val="8CD8651F1D5E48E7B069C2D93722D5B7"/>
    <w:rsid w:val="0038746A"/>
    <w:pPr>
      <w:widowControl w:val="0"/>
      <w:jc w:val="both"/>
    </w:pPr>
  </w:style>
  <w:style w:type="paragraph" w:customStyle="1" w:styleId="68344D8FE59D4917AFCBCC50AF05D480">
    <w:name w:val="68344D8FE59D4917AFCBCC50AF05D480"/>
    <w:rsid w:val="0038746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4C4ED7B-69BA-4A44-9243-1DAC18E24D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报告（基本设计）.dotx</Template>
  <TotalTime>45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Heading 2</vt:lpstr>
      <vt:lpstr>        Heading 3</vt:lpstr>
    </vt:vector>
  </TitlesOfParts>
  <Company/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高一物理选修课-宇宙航行</dc:title>
  <dc:subject>第九~十二 课时：国家地理：宇宙之旅</dc:subject>
  <dc:creator>AutoBVT</dc:creator>
  <cp:keywords/>
  <cp:lastModifiedBy>Live Xu</cp:lastModifiedBy>
  <cp:revision>9</cp:revision>
  <cp:lastPrinted>2017-01-16T23:59:00Z</cp:lastPrinted>
  <dcterms:created xsi:type="dcterms:W3CDTF">2016-09-27T00:31:00Z</dcterms:created>
  <dcterms:modified xsi:type="dcterms:W3CDTF">2017-01-16T23:59:00Z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